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33086" w14:textId="674625DA" w:rsidR="0061779D" w:rsidRPr="007C42A4" w:rsidRDefault="006F6D19" w:rsidP="00691AE6">
      <w:pPr>
        <w:pStyle w:val="Titel"/>
        <w:rPr>
          <w:lang w:val="en-US"/>
        </w:rPr>
      </w:pPr>
      <w:r w:rsidRPr="007C42A4">
        <w:rPr>
          <w:lang w:val="en-US"/>
        </w:rPr>
        <w:t>Project</w:t>
      </w:r>
      <w:r w:rsidR="007C42A4" w:rsidRPr="007C42A4">
        <w:rPr>
          <w:lang w:val="en-US"/>
        </w:rPr>
        <w:t xml:space="preserve"> </w:t>
      </w:r>
      <w:r w:rsidRPr="007C42A4">
        <w:rPr>
          <w:lang w:val="en-US"/>
        </w:rPr>
        <w:t>format HZ Nexus</w:t>
      </w:r>
    </w:p>
    <w:p w14:paraId="5053C9A8" w14:textId="6B2C98F2" w:rsidR="0061779D" w:rsidRPr="007C42A4" w:rsidRDefault="00591BE0" w:rsidP="0061779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671973" wp14:editId="085DC4B5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2895600" cy="914400"/>
                <wp:effectExtent l="0" t="0" r="19050" b="19050"/>
                <wp:wrapThrough wrapText="bothSides">
                  <wp:wrapPolygon edited="0">
                    <wp:start x="426" y="0"/>
                    <wp:lineTo x="0" y="1350"/>
                    <wp:lineTo x="0" y="19800"/>
                    <wp:lineTo x="284" y="21600"/>
                    <wp:lineTo x="21316" y="21600"/>
                    <wp:lineTo x="21600" y="20250"/>
                    <wp:lineTo x="21600" y="1350"/>
                    <wp:lineTo x="21174" y="0"/>
                    <wp:lineTo x="426" y="0"/>
                  </wp:wrapPolygon>
                </wp:wrapThrough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9144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27E5F24F" w14:textId="09E17B97" w:rsidR="00691AE6" w:rsidRPr="007C42A4" w:rsidRDefault="007C42A4" w:rsidP="00691AE6">
                            <w:r w:rsidRPr="007C42A4">
                              <w:t xml:space="preserve">Please return the </w:t>
                            </w:r>
                            <w:r>
                              <w:t>completed form to</w:t>
                            </w:r>
                            <w:r w:rsidR="00691AE6" w:rsidRPr="007C42A4">
                              <w:t xml:space="preserve"> </w:t>
                            </w:r>
                            <w:hyperlink r:id="rId8" w:history="1">
                              <w:r w:rsidR="00691AE6" w:rsidRPr="007C42A4">
                                <w:rPr>
                                  <w:rStyle w:val="Hyperlink"/>
                                </w:rPr>
                                <w:t>nexus@hz.nl</w:t>
                              </w:r>
                            </w:hyperlink>
                          </w:p>
                          <w:p w14:paraId="733DBB08" w14:textId="06B9C431" w:rsidR="00691AE6" w:rsidRPr="007C42A4" w:rsidRDefault="007C42A4" w:rsidP="00691AE6">
                            <w:r>
                              <w:t>Would you like m</w:t>
                            </w:r>
                            <w:r w:rsidRPr="007C42A4">
                              <w:t>ore information? Visit our w</w:t>
                            </w:r>
                            <w:r>
                              <w:t>ebsite at</w:t>
                            </w:r>
                            <w:r w:rsidR="004D3507" w:rsidRPr="007C42A4">
                              <w:t xml:space="preserve"> </w:t>
                            </w:r>
                            <w:hyperlink r:id="rId9" w:history="1">
                              <w:r w:rsidR="004D3507" w:rsidRPr="007C42A4">
                                <w:rPr>
                                  <w:rStyle w:val="Hyperlink"/>
                                </w:rPr>
                                <w:t>www.hznexus.nl</w:t>
                              </w:r>
                            </w:hyperlink>
                            <w:r w:rsidR="004D3507" w:rsidRPr="007C42A4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71973" id="Tekstvak 5" o:spid="_x0000_s1026" style="position:absolute;margin-left:0;margin-top:3.35pt;width:228pt;height:1in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" fillcolor="white [3201]" strokecolor="#ed7d31 [3205]" strokeweight=".5pt">
                <v:textbox>
                  <w:txbxContent>
                    <w:p w14:paraId="27E5F24F" w14:textId="09E17B97" w:rsidR="00691AE6" w:rsidRPr="007C42A4" w:rsidRDefault="007C42A4" w:rsidP="00691AE6">
                      <w:r w:rsidRPr="007C42A4">
                        <w:t xml:space="preserve">Please return the </w:t>
                      </w:r>
                      <w:r>
                        <w:t>completed form to</w:t>
                      </w:r>
                      <w:r w:rsidR="00691AE6" w:rsidRPr="007C42A4">
                        <w:t xml:space="preserve"> </w:t>
                      </w:r>
                      <w:hyperlink r:id="rId10" w:history="1">
                        <w:r w:rsidR="00691AE6" w:rsidRPr="007C42A4">
                          <w:rPr>
                            <w:rStyle w:val="Hyperlink"/>
                          </w:rPr>
                          <w:t>nexus@hz.nl</w:t>
                        </w:r>
                      </w:hyperlink>
                    </w:p>
                    <w:p w14:paraId="733DBB08" w14:textId="06B9C431" w:rsidR="00691AE6" w:rsidRPr="007C42A4" w:rsidRDefault="007C42A4" w:rsidP="00691AE6">
                      <w:r>
                        <w:t>Would you like m</w:t>
                      </w:r>
                      <w:r w:rsidRPr="007C42A4">
                        <w:t>ore information? Visit our w</w:t>
                      </w:r>
                      <w:r>
                        <w:t>ebsite at</w:t>
                      </w:r>
                      <w:r w:rsidR="004D3507" w:rsidRPr="007C42A4">
                        <w:t xml:space="preserve"> </w:t>
                      </w:r>
                      <w:hyperlink r:id="rId11" w:history="1">
                        <w:r w:rsidR="004D3507" w:rsidRPr="007C42A4">
                          <w:rPr>
                            <w:rStyle w:val="Hyperlink"/>
                          </w:rPr>
                          <w:t>www.hznexus.nl</w:t>
                        </w:r>
                      </w:hyperlink>
                      <w:r w:rsidR="004D3507" w:rsidRPr="007C42A4">
                        <w:t xml:space="preserve"> 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14:paraId="02E4C69C" w14:textId="1DA3EE25" w:rsidR="0061779D" w:rsidRPr="007C42A4" w:rsidRDefault="0061779D" w:rsidP="0061779D"/>
    <w:p w14:paraId="0496508E" w14:textId="77777777" w:rsidR="0061779D" w:rsidRPr="007C42A4" w:rsidRDefault="0061779D" w:rsidP="006F6D19"/>
    <w:p w14:paraId="5F43FCA5" w14:textId="7923F1A3" w:rsidR="006F6D19" w:rsidRPr="007C42A4" w:rsidRDefault="00691AE6" w:rsidP="006F6D19">
      <w:pPr>
        <w:rPr>
          <w:b/>
          <w:bCs/>
          <w:color w:val="005C95"/>
          <w:sz w:val="24"/>
          <w:szCs w:val="24"/>
        </w:rPr>
      </w:pPr>
      <w:r w:rsidRPr="007C42A4">
        <w:rPr>
          <w:b/>
          <w:bCs/>
          <w:color w:val="000000" w:themeColor="text1"/>
          <w:sz w:val="24"/>
          <w:szCs w:val="24"/>
        </w:rPr>
        <w:br/>
      </w:r>
      <w:r w:rsidR="006F6D19" w:rsidRPr="007C42A4">
        <w:rPr>
          <w:b/>
          <w:bCs/>
          <w:color w:val="005C95"/>
          <w:sz w:val="24"/>
          <w:szCs w:val="24"/>
        </w:rPr>
        <w:t>1. Basi</w:t>
      </w:r>
      <w:r w:rsidR="007C42A4" w:rsidRPr="007C42A4">
        <w:rPr>
          <w:b/>
          <w:bCs/>
          <w:color w:val="005C95"/>
          <w:sz w:val="24"/>
          <w:szCs w:val="24"/>
        </w:rPr>
        <w:t>c dat</w:t>
      </w:r>
      <w:r w:rsidR="007C42A4">
        <w:rPr>
          <w:b/>
          <w:bCs/>
          <w:color w:val="005C95"/>
          <w:sz w:val="24"/>
          <w:szCs w:val="24"/>
        </w:rPr>
        <w:t>a</w:t>
      </w: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3258"/>
        <w:gridCol w:w="3967"/>
      </w:tblGrid>
      <w:tr w:rsidR="006F6D19" w:rsidRPr="0006544D" w14:paraId="1049B322" w14:textId="77777777" w:rsidTr="0061779D">
        <w:tc>
          <w:tcPr>
            <w:tcW w:w="32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211DEF0" w14:textId="50D7C7AF" w:rsidR="006F6D19" w:rsidRPr="007C42A4" w:rsidRDefault="006F6D19" w:rsidP="006F6D19">
            <w:pPr>
              <w:tabs>
                <w:tab w:val="left" w:pos="540"/>
              </w:tabs>
              <w:spacing w:before="0" w:after="0" w:line="276" w:lineRule="auto"/>
              <w:rPr>
                <w:rFonts w:cs="Calibri"/>
                <w:szCs w:val="20"/>
                <w:lang w:val="en-US"/>
              </w:rPr>
            </w:pPr>
            <w:r w:rsidRPr="007C42A4">
              <w:rPr>
                <w:rFonts w:cs="Calibri"/>
                <w:szCs w:val="20"/>
                <w:lang w:val="en-US"/>
              </w:rPr>
              <w:t>Na</w:t>
            </w:r>
            <w:r w:rsidR="007C42A4" w:rsidRPr="007C42A4">
              <w:rPr>
                <w:rFonts w:cs="Calibri"/>
                <w:szCs w:val="20"/>
                <w:lang w:val="en-US"/>
              </w:rPr>
              <w:t>me organisation:</w:t>
            </w:r>
          </w:p>
          <w:p w14:paraId="52A25682" w14:textId="485F8CD6" w:rsidR="006F6D19" w:rsidRPr="007C42A4" w:rsidRDefault="007C42A4" w:rsidP="006F6D19">
            <w:pPr>
              <w:tabs>
                <w:tab w:val="left" w:pos="540"/>
              </w:tabs>
              <w:spacing w:before="0" w:after="0" w:line="276" w:lineRule="auto"/>
              <w:rPr>
                <w:rFonts w:cs="Calibri"/>
                <w:szCs w:val="20"/>
                <w:lang w:val="en-US"/>
              </w:rPr>
            </w:pPr>
            <w:r w:rsidRPr="007C42A4">
              <w:rPr>
                <w:rFonts w:cs="Calibri"/>
                <w:szCs w:val="20"/>
                <w:lang w:val="en-US"/>
              </w:rPr>
              <w:t>Location (if appl</w:t>
            </w:r>
            <w:r>
              <w:rPr>
                <w:rFonts w:cs="Calibri"/>
                <w:szCs w:val="20"/>
                <w:lang w:val="en-US"/>
              </w:rPr>
              <w:t>icable):</w:t>
            </w:r>
          </w:p>
          <w:p w14:paraId="38DD9158" w14:textId="7483F1B1" w:rsidR="006F6D19" w:rsidRPr="007C42A4" w:rsidRDefault="006F6D19" w:rsidP="006F6D19">
            <w:pPr>
              <w:spacing w:before="0" w:after="0" w:line="276" w:lineRule="auto"/>
              <w:rPr>
                <w:rFonts w:cs="Calibri"/>
                <w:lang w:val="en-US"/>
              </w:rPr>
            </w:pPr>
            <w:r w:rsidRPr="007C42A4">
              <w:rPr>
                <w:rFonts w:cs="Calibri"/>
                <w:lang w:val="en-US"/>
              </w:rPr>
              <w:t>Contact</w:t>
            </w:r>
            <w:r w:rsidR="007C42A4" w:rsidRPr="007C42A4">
              <w:rPr>
                <w:rFonts w:cs="Calibri"/>
                <w:lang w:val="en-US"/>
              </w:rPr>
              <w:t xml:space="preserve"> </w:t>
            </w:r>
            <w:r w:rsidR="007C42A4">
              <w:rPr>
                <w:rFonts w:cs="Calibri"/>
                <w:lang w:val="en-US"/>
              </w:rPr>
              <w:t>person:</w:t>
            </w:r>
            <w:r w:rsidRPr="007C42A4">
              <w:rPr>
                <w:rFonts w:cs="Calibri"/>
                <w:lang w:val="en-US"/>
              </w:rPr>
              <w:br/>
              <w:t xml:space="preserve">Alumnus </w:t>
            </w:r>
            <w:r w:rsidR="007C42A4">
              <w:rPr>
                <w:rFonts w:cs="Calibri"/>
                <w:lang w:val="en-US"/>
              </w:rPr>
              <w:t>of</w:t>
            </w:r>
            <w:r w:rsidRPr="007C42A4">
              <w:rPr>
                <w:rFonts w:cs="Calibri"/>
                <w:lang w:val="en-US"/>
              </w:rPr>
              <w:t xml:space="preserve"> HZ:</w:t>
            </w:r>
            <w:r w:rsidRPr="007C42A4">
              <w:rPr>
                <w:rFonts w:cs="Calibri"/>
                <w:lang w:val="en-US"/>
              </w:rPr>
              <w:br/>
              <w:t xml:space="preserve">E-mail </w:t>
            </w:r>
            <w:r w:rsidR="007C42A4">
              <w:rPr>
                <w:rFonts w:cs="Calibri"/>
                <w:lang w:val="en-US"/>
              </w:rPr>
              <w:t>address:</w:t>
            </w:r>
            <w:r w:rsidRPr="007C42A4">
              <w:rPr>
                <w:rFonts w:cs="Calibri"/>
                <w:lang w:val="en-US"/>
              </w:rPr>
              <w:tab/>
            </w:r>
            <w:r w:rsidRPr="007C42A4">
              <w:rPr>
                <w:rFonts w:cs="Calibri"/>
                <w:lang w:val="en-US"/>
              </w:rPr>
              <w:tab/>
            </w:r>
          </w:p>
          <w:p w14:paraId="271DA7D3" w14:textId="161612BB" w:rsidR="006F6D19" w:rsidRPr="007C42A4" w:rsidRDefault="007C42A4" w:rsidP="006F6D19">
            <w:pPr>
              <w:spacing w:before="0" w:after="0" w:line="276" w:lineRule="auto"/>
              <w:rPr>
                <w:rFonts w:cs="Calibri"/>
                <w:lang w:val="en-US"/>
              </w:rPr>
            </w:pPr>
            <w:r w:rsidRPr="007C42A4">
              <w:rPr>
                <w:rFonts w:cs="Calibri"/>
                <w:lang w:val="en-US"/>
              </w:rPr>
              <w:t>Phone number:</w:t>
            </w:r>
            <w:r w:rsidR="006F6D19" w:rsidRPr="007C42A4">
              <w:rPr>
                <w:rFonts w:cs="Calibri"/>
                <w:lang w:val="en-US"/>
              </w:rPr>
              <w:tab/>
            </w:r>
            <w:r w:rsidR="006F6D19" w:rsidRPr="007C42A4">
              <w:rPr>
                <w:rFonts w:cs="Calibri"/>
                <w:lang w:val="en-US"/>
              </w:rPr>
              <w:tab/>
            </w:r>
          </w:p>
          <w:p w14:paraId="37BC0EBD" w14:textId="4FD5FC9D" w:rsidR="006F6D19" w:rsidRPr="007C42A4" w:rsidRDefault="006F6D19" w:rsidP="006F6D19">
            <w:pPr>
              <w:spacing w:before="0" w:after="0" w:line="276" w:lineRule="auto"/>
              <w:rPr>
                <w:rFonts w:cs="Calibri"/>
                <w:szCs w:val="20"/>
                <w:lang w:val="en-US"/>
              </w:rPr>
            </w:pPr>
            <w:r w:rsidRPr="007C42A4">
              <w:rPr>
                <w:rFonts w:cs="Calibri"/>
                <w:szCs w:val="20"/>
                <w:lang w:val="en-US"/>
              </w:rPr>
              <w:t>Dat</w:t>
            </w:r>
            <w:r w:rsidR="007C42A4" w:rsidRPr="007C42A4">
              <w:rPr>
                <w:rFonts w:cs="Calibri"/>
                <w:szCs w:val="20"/>
                <w:lang w:val="en-US"/>
              </w:rPr>
              <w:t>e:</w:t>
            </w:r>
          </w:p>
          <w:p w14:paraId="549C5224" w14:textId="77777777" w:rsidR="00984BCF" w:rsidRPr="007C42A4" w:rsidRDefault="00984BCF" w:rsidP="006F6D19">
            <w:pPr>
              <w:spacing w:before="0" w:after="0" w:line="276" w:lineRule="auto"/>
              <w:rPr>
                <w:rFonts w:cs="Calibri"/>
                <w:b/>
                <w:color w:val="005C95"/>
                <w:szCs w:val="20"/>
                <w:lang w:val="en-US"/>
              </w:rPr>
            </w:pPr>
          </w:p>
          <w:p w14:paraId="1D91DD18" w14:textId="2C2D1BD3" w:rsidR="006F6D19" w:rsidRPr="007C42A4" w:rsidRDefault="007C42A4" w:rsidP="006F6D19">
            <w:pPr>
              <w:spacing w:before="0" w:after="0" w:line="276" w:lineRule="auto"/>
              <w:rPr>
                <w:rFonts w:cs="Calibri"/>
                <w:szCs w:val="20"/>
                <w:lang w:val="en-US"/>
              </w:rPr>
            </w:pPr>
            <w:r w:rsidRPr="007C42A4">
              <w:rPr>
                <w:rFonts w:cs="Calibri"/>
                <w:b/>
                <w:color w:val="005C95"/>
                <w:szCs w:val="20"/>
                <w:lang w:val="en-US"/>
              </w:rPr>
              <w:t>P</w:t>
            </w:r>
            <w:r>
              <w:rPr>
                <w:rFonts w:cs="Calibri"/>
                <w:b/>
                <w:color w:val="005C95"/>
                <w:szCs w:val="20"/>
                <w:lang w:val="en-US"/>
              </w:rPr>
              <w:t>roject supervisor during project</w:t>
            </w:r>
            <w:r w:rsidR="006F6D19" w:rsidRPr="007C42A4">
              <w:rPr>
                <w:rFonts w:cs="Calibri"/>
                <w:b/>
                <w:szCs w:val="20"/>
                <w:lang w:val="en-US"/>
              </w:rPr>
              <w:br/>
            </w:r>
            <w:r w:rsidR="006F6D19" w:rsidRPr="007C42A4">
              <w:rPr>
                <w:rFonts w:cs="Calibri"/>
                <w:szCs w:val="20"/>
                <w:lang w:val="en-US"/>
              </w:rPr>
              <w:t>Contact</w:t>
            </w:r>
            <w:r>
              <w:rPr>
                <w:rFonts w:cs="Calibri"/>
                <w:szCs w:val="20"/>
                <w:lang w:val="en-US"/>
              </w:rPr>
              <w:t xml:space="preserve"> person</w:t>
            </w:r>
            <w:r w:rsidR="006F6D19" w:rsidRPr="007C42A4">
              <w:rPr>
                <w:rFonts w:cs="Calibri"/>
                <w:szCs w:val="20"/>
                <w:lang w:val="en-US"/>
              </w:rPr>
              <w:t>:</w:t>
            </w:r>
          </w:p>
          <w:p w14:paraId="7FDB94E4" w14:textId="2B3DC6C7" w:rsidR="006F6D19" w:rsidRPr="007C42A4" w:rsidRDefault="006F6D19" w:rsidP="006F6D19">
            <w:pPr>
              <w:spacing w:before="0" w:after="0" w:line="276" w:lineRule="auto"/>
              <w:rPr>
                <w:rFonts w:cs="Calibri"/>
                <w:szCs w:val="20"/>
                <w:lang w:val="en-US"/>
              </w:rPr>
            </w:pPr>
            <w:r w:rsidRPr="007C42A4">
              <w:rPr>
                <w:rFonts w:cs="Calibri"/>
                <w:szCs w:val="20"/>
                <w:lang w:val="en-US"/>
              </w:rPr>
              <w:t xml:space="preserve">Alumnus </w:t>
            </w:r>
            <w:r w:rsidR="007C42A4" w:rsidRPr="007C42A4">
              <w:rPr>
                <w:rFonts w:cs="Calibri"/>
                <w:szCs w:val="20"/>
                <w:lang w:val="en-US"/>
              </w:rPr>
              <w:t>of</w:t>
            </w:r>
            <w:r w:rsidRPr="007C42A4">
              <w:rPr>
                <w:rFonts w:cs="Calibri"/>
                <w:szCs w:val="20"/>
                <w:lang w:val="en-US"/>
              </w:rPr>
              <w:t xml:space="preserve"> HZ:</w:t>
            </w:r>
          </w:p>
          <w:p w14:paraId="25EBF15B" w14:textId="7BB2B1F7" w:rsidR="006F6D19" w:rsidRPr="007C42A4" w:rsidRDefault="006F6D19" w:rsidP="006F6D19">
            <w:pPr>
              <w:spacing w:before="0" w:after="0" w:line="276" w:lineRule="auto"/>
              <w:rPr>
                <w:rFonts w:cs="Calibri"/>
                <w:b/>
                <w:szCs w:val="20"/>
                <w:lang w:val="en-US"/>
              </w:rPr>
            </w:pPr>
            <w:r w:rsidRPr="007C42A4">
              <w:rPr>
                <w:szCs w:val="20"/>
                <w:lang w:val="en-US"/>
              </w:rPr>
              <w:t>E-mail ad</w:t>
            </w:r>
            <w:r w:rsidR="007C42A4" w:rsidRPr="007C42A4">
              <w:rPr>
                <w:szCs w:val="20"/>
                <w:lang w:val="en-US"/>
              </w:rPr>
              <w:t>dress</w:t>
            </w:r>
            <w:r w:rsidRPr="007C42A4">
              <w:rPr>
                <w:szCs w:val="20"/>
                <w:lang w:val="en-US"/>
              </w:rPr>
              <w:t xml:space="preserve">:  </w:t>
            </w:r>
            <w:r w:rsidRPr="007C42A4">
              <w:rPr>
                <w:szCs w:val="20"/>
                <w:lang w:val="en-US"/>
              </w:rPr>
              <w:br/>
            </w:r>
            <w:r w:rsidR="007C42A4">
              <w:rPr>
                <w:szCs w:val="20"/>
                <w:lang w:val="en-US"/>
              </w:rPr>
              <w:t>Phone number</w:t>
            </w:r>
            <w:r w:rsidRPr="007C42A4">
              <w:rPr>
                <w:szCs w:val="20"/>
                <w:lang w:val="en-US"/>
              </w:rPr>
              <w:t>:</w:t>
            </w:r>
          </w:p>
          <w:p w14:paraId="6796F3B7" w14:textId="77777777" w:rsidR="006F6D19" w:rsidRPr="007C42A4" w:rsidRDefault="006F6D19" w:rsidP="006F6D19">
            <w:pPr>
              <w:spacing w:before="0" w:after="0" w:line="276" w:lineRule="auto"/>
              <w:rPr>
                <w:rFonts w:ascii="Calibri" w:hAnsi="Calibri"/>
                <w:szCs w:val="20"/>
                <w:lang w:val="en-US"/>
              </w:rPr>
            </w:pPr>
          </w:p>
        </w:tc>
        <w:tc>
          <w:tcPr>
            <w:tcW w:w="39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sdt>
            <w:sdtPr>
              <w:rPr>
                <w:rFonts w:ascii="Calibri" w:hAnsi="Calibri" w:cs="Calibri"/>
                <w:b/>
                <w:szCs w:val="20"/>
              </w:rPr>
              <w:id w:val="225887052"/>
              <w:placeholder>
                <w:docPart w:val="FD104136FD4E4760BF31DC34FC89FE44"/>
              </w:placeholder>
              <w:showingPlcHdr/>
              <w:text/>
            </w:sdtPr>
            <w:sdtEndPr/>
            <w:sdtContent>
              <w:p w14:paraId="0CE9B0D4" w14:textId="11AA0A4B" w:rsidR="006F6D19" w:rsidRPr="0035104C" w:rsidRDefault="00984BCF" w:rsidP="006F6D19">
                <w:pPr>
                  <w:spacing w:before="0" w:after="0" w:line="276" w:lineRule="auto"/>
                  <w:rPr>
                    <w:rFonts w:ascii="Calibri" w:eastAsiaTheme="minorHAnsi" w:hAnsi="Calibri" w:cs="Calibri"/>
                    <w:b/>
                    <w:kern w:val="2"/>
                    <w:szCs w:val="20"/>
                    <w14:ligatures w14:val="standardContextual"/>
                  </w:rPr>
                </w:pPr>
                <w:r w:rsidRPr="004D3507">
                  <w:rPr>
                    <w:color w:val="808080"/>
                    <w:szCs w:val="20"/>
                  </w:rPr>
                  <w:t>Klik hier als je tekst wilt invoeren.</w:t>
                </w:r>
              </w:p>
            </w:sdtContent>
          </w:sdt>
          <w:sdt>
            <w:sdtPr>
              <w:rPr>
                <w:rFonts w:ascii="Calibri" w:hAnsi="Calibri" w:cs="Calibri"/>
                <w:b/>
                <w:szCs w:val="20"/>
              </w:rPr>
              <w:id w:val="-48608108"/>
              <w:placeholder>
                <w:docPart w:val="9EE7A42C78A447708C6A24AC46EC5CFD"/>
              </w:placeholder>
              <w:showingPlcHdr/>
              <w:text/>
            </w:sdtPr>
            <w:sdtEndPr/>
            <w:sdtContent>
              <w:p w14:paraId="7C316112" w14:textId="77777777" w:rsidR="006F6D19" w:rsidRPr="006F6D19" w:rsidRDefault="006F6D19" w:rsidP="006F6D19">
                <w:pPr>
                  <w:spacing w:before="0" w:after="0" w:line="276" w:lineRule="auto"/>
                  <w:rPr>
                    <w:rFonts w:ascii="Calibri" w:hAnsi="Calibri" w:cs="Calibri"/>
                    <w:b/>
                    <w:szCs w:val="20"/>
                  </w:rPr>
                </w:pPr>
                <w:r w:rsidRPr="006F6D19">
                  <w:rPr>
                    <w:rFonts w:ascii="Calibri" w:hAnsi="Calibri"/>
                    <w:color w:val="808080"/>
                    <w:szCs w:val="20"/>
                  </w:rPr>
                  <w:t>Klik hier als je tekst wilt invoeren.</w:t>
                </w:r>
              </w:p>
            </w:sdtContent>
          </w:sdt>
          <w:sdt>
            <w:sdtPr>
              <w:rPr>
                <w:rFonts w:ascii="Calibri" w:hAnsi="Calibri" w:cs="Calibri"/>
                <w:b/>
                <w:szCs w:val="20"/>
              </w:rPr>
              <w:id w:val="897094054"/>
              <w:placeholder>
                <w:docPart w:val="94F358F46FAE4AFE9D39C32B86AE7FF2"/>
              </w:placeholder>
              <w:showingPlcHdr/>
              <w:text/>
            </w:sdtPr>
            <w:sdtEndPr/>
            <w:sdtContent>
              <w:p w14:paraId="0D65E841" w14:textId="77777777" w:rsidR="006F6D19" w:rsidRPr="006F6D19" w:rsidRDefault="006F6D19" w:rsidP="006F6D19">
                <w:pPr>
                  <w:spacing w:before="0" w:after="0" w:line="276" w:lineRule="auto"/>
                  <w:rPr>
                    <w:rFonts w:ascii="Calibri" w:hAnsi="Calibri" w:cs="Calibri"/>
                    <w:b/>
                    <w:szCs w:val="20"/>
                  </w:rPr>
                </w:pPr>
                <w:r w:rsidRPr="006F6D19">
                  <w:rPr>
                    <w:rFonts w:ascii="Calibri" w:hAnsi="Calibri"/>
                    <w:color w:val="808080"/>
                    <w:szCs w:val="20"/>
                  </w:rPr>
                  <w:t>Klik hier als je tekst wilt invoeren.</w:t>
                </w:r>
              </w:p>
            </w:sdtContent>
          </w:sdt>
          <w:p w14:paraId="198BAAB5" w14:textId="77777777" w:rsidR="006F6D19" w:rsidRPr="006F6D19" w:rsidRDefault="00B9574D" w:rsidP="006F6D19">
            <w:pPr>
              <w:spacing w:before="0" w:after="0" w:line="276" w:lineRule="auto"/>
              <w:rPr>
                <w:rFonts w:ascii="Calibri" w:hAnsi="Calibri" w:cs="Calibri"/>
                <w:b/>
                <w:szCs w:val="20"/>
              </w:rPr>
            </w:pPr>
            <w:sdt>
              <w:sdtPr>
                <w:rPr>
                  <w:rFonts w:ascii="Calibri" w:hAnsi="Calibri" w:cs="Calibri"/>
                  <w:szCs w:val="20"/>
                </w:rPr>
                <w:id w:val="1268962935"/>
                <w:placeholder>
                  <w:docPart w:val="0C336CBEAE3A46FE8932C365A12079E0"/>
                </w:placeholder>
                <w:showingPlcHdr/>
                <w:comboBox>
                  <w:listItem w:value="Kies een item."/>
                  <w:listItem w:displayText="Ja" w:value="Ja"/>
                  <w:listItem w:displayText="Nee" w:value="Nee"/>
                </w:comboBox>
              </w:sdtPr>
              <w:sdtEndPr/>
              <w:sdtContent>
                <w:r w:rsidR="006F6D19" w:rsidRPr="006F6D19">
                  <w:rPr>
                    <w:rFonts w:ascii="Calibri" w:hAnsi="Calibri"/>
                    <w:color w:val="808080"/>
                    <w:szCs w:val="20"/>
                  </w:rPr>
                  <w:t>Kies een item.</w:t>
                </w:r>
              </w:sdtContent>
            </w:sdt>
          </w:p>
          <w:sdt>
            <w:sdtPr>
              <w:rPr>
                <w:rFonts w:ascii="Calibri" w:hAnsi="Calibri" w:cs="Calibri"/>
                <w:b/>
                <w:szCs w:val="20"/>
              </w:rPr>
              <w:id w:val="951988515"/>
              <w:placeholder>
                <w:docPart w:val="124F97D500024DDD9D6166C61535EE41"/>
              </w:placeholder>
              <w:showingPlcHdr/>
              <w:text/>
            </w:sdtPr>
            <w:sdtEndPr/>
            <w:sdtContent>
              <w:p w14:paraId="1E2091DC" w14:textId="77777777" w:rsidR="006F6D19" w:rsidRPr="006F6D19" w:rsidRDefault="006F6D19" w:rsidP="006F6D19">
                <w:pPr>
                  <w:spacing w:before="0" w:after="0" w:line="276" w:lineRule="auto"/>
                  <w:rPr>
                    <w:rFonts w:ascii="Calibri" w:hAnsi="Calibri" w:cs="Calibri"/>
                    <w:b/>
                    <w:szCs w:val="20"/>
                  </w:rPr>
                </w:pPr>
                <w:r w:rsidRPr="006F6D19">
                  <w:rPr>
                    <w:rFonts w:ascii="Calibri" w:hAnsi="Calibri"/>
                    <w:color w:val="808080"/>
                    <w:szCs w:val="20"/>
                  </w:rPr>
                  <w:t>Klik hier als je tekst wilt invoeren.</w:t>
                </w:r>
              </w:p>
            </w:sdtContent>
          </w:sdt>
          <w:sdt>
            <w:sdtPr>
              <w:rPr>
                <w:rFonts w:ascii="Calibri" w:hAnsi="Calibri" w:cs="Calibri"/>
                <w:b/>
                <w:szCs w:val="20"/>
              </w:rPr>
              <w:id w:val="-189912364"/>
              <w:placeholder>
                <w:docPart w:val="9AC9E20FC3FC48A4852C20466AE6554A"/>
              </w:placeholder>
              <w:showingPlcHdr/>
              <w:text/>
            </w:sdtPr>
            <w:sdtEndPr/>
            <w:sdtContent>
              <w:p w14:paraId="62886FEC" w14:textId="77777777" w:rsidR="006F6D19" w:rsidRPr="006F6D19" w:rsidRDefault="006F6D19" w:rsidP="006F6D19">
                <w:pPr>
                  <w:spacing w:before="0" w:after="0" w:line="276" w:lineRule="auto"/>
                  <w:rPr>
                    <w:rFonts w:ascii="Calibri" w:hAnsi="Calibri" w:cs="Calibri"/>
                    <w:b/>
                    <w:szCs w:val="20"/>
                  </w:rPr>
                </w:pPr>
                <w:r w:rsidRPr="006F6D19">
                  <w:rPr>
                    <w:rFonts w:ascii="Calibri" w:hAnsi="Calibri"/>
                    <w:color w:val="808080"/>
                    <w:szCs w:val="20"/>
                  </w:rPr>
                  <w:t>Klik hier als je tekst wilt invoeren.</w:t>
                </w:r>
              </w:p>
            </w:sdtContent>
          </w:sdt>
          <w:sdt>
            <w:sdtPr>
              <w:rPr>
                <w:rFonts w:ascii="Calibri" w:hAnsi="Calibri" w:cs="Calibri"/>
                <w:b/>
                <w:szCs w:val="20"/>
              </w:rPr>
              <w:id w:val="-961796134"/>
              <w:placeholder>
                <w:docPart w:val="254B3B482C2C4E238BC5C9FC544FA956"/>
              </w:placeholder>
              <w:showingPlcHdr/>
              <w:text/>
            </w:sdtPr>
            <w:sdtEndPr/>
            <w:sdtContent>
              <w:p w14:paraId="273AAA1F" w14:textId="77777777" w:rsidR="006F6D19" w:rsidRPr="006F6D19" w:rsidRDefault="006F6D19" w:rsidP="006F6D19">
                <w:pPr>
                  <w:spacing w:before="0" w:after="0" w:line="276" w:lineRule="auto"/>
                  <w:rPr>
                    <w:rFonts w:ascii="Calibri" w:hAnsi="Calibri" w:cs="Calibri"/>
                    <w:b/>
                    <w:szCs w:val="20"/>
                  </w:rPr>
                </w:pPr>
                <w:r w:rsidRPr="006F6D19">
                  <w:rPr>
                    <w:rFonts w:ascii="Calibri" w:hAnsi="Calibri"/>
                    <w:color w:val="808080"/>
                    <w:szCs w:val="20"/>
                  </w:rPr>
                  <w:t>Klik hier als je tekst wilt invoeren.</w:t>
                </w:r>
              </w:p>
            </w:sdtContent>
          </w:sdt>
          <w:p w14:paraId="109D24A2" w14:textId="77777777" w:rsidR="006F6D19" w:rsidRPr="006F6D19" w:rsidRDefault="006F6D19" w:rsidP="006F6D19">
            <w:pPr>
              <w:spacing w:before="0" w:after="0" w:line="276" w:lineRule="auto"/>
              <w:rPr>
                <w:rFonts w:ascii="Calibri" w:hAnsi="Calibri" w:cs="Calibri"/>
                <w:b/>
                <w:szCs w:val="20"/>
              </w:rPr>
            </w:pPr>
          </w:p>
          <w:p w14:paraId="77930542" w14:textId="77777777" w:rsidR="006F6D19" w:rsidRPr="006F6D19" w:rsidRDefault="006F6D19" w:rsidP="006F6D19">
            <w:pPr>
              <w:spacing w:before="0" w:after="0" w:line="276" w:lineRule="auto"/>
              <w:rPr>
                <w:rFonts w:ascii="Calibri" w:hAnsi="Calibri" w:cs="Calibri"/>
                <w:b/>
                <w:szCs w:val="20"/>
              </w:rPr>
            </w:pPr>
          </w:p>
          <w:sdt>
            <w:sdtPr>
              <w:rPr>
                <w:rFonts w:ascii="Calibri" w:hAnsi="Calibri" w:cs="Calibri"/>
                <w:b/>
                <w:szCs w:val="20"/>
              </w:rPr>
              <w:id w:val="46886284"/>
              <w:placeholder>
                <w:docPart w:val="667D02262A164E3ABA1F3ABBD8210D99"/>
              </w:placeholder>
              <w:showingPlcHdr/>
              <w:text/>
            </w:sdtPr>
            <w:sdtEndPr/>
            <w:sdtContent>
              <w:p w14:paraId="5E3DADD6" w14:textId="77777777" w:rsidR="006F6D19" w:rsidRPr="006F6D19" w:rsidRDefault="006F6D19" w:rsidP="006F6D19">
                <w:pPr>
                  <w:spacing w:before="0" w:after="0" w:line="276" w:lineRule="auto"/>
                  <w:rPr>
                    <w:rFonts w:ascii="Calibri" w:hAnsi="Calibri" w:cs="Calibri"/>
                    <w:b/>
                    <w:szCs w:val="20"/>
                  </w:rPr>
                </w:pPr>
                <w:r w:rsidRPr="006F6D19">
                  <w:rPr>
                    <w:rFonts w:ascii="Calibri" w:hAnsi="Calibri"/>
                    <w:color w:val="808080"/>
                    <w:szCs w:val="20"/>
                  </w:rPr>
                  <w:t>Klik hier als je tekst wilt invoeren.</w:t>
                </w:r>
              </w:p>
            </w:sdtContent>
          </w:sdt>
          <w:p w14:paraId="7F42C421" w14:textId="77777777" w:rsidR="006F6D19" w:rsidRPr="006F6D19" w:rsidRDefault="00B9574D" w:rsidP="006F6D19">
            <w:pPr>
              <w:spacing w:before="0" w:after="0" w:line="276" w:lineRule="auto"/>
              <w:rPr>
                <w:rFonts w:ascii="Calibri" w:hAnsi="Calibri" w:cs="Calibri"/>
                <w:b/>
                <w:szCs w:val="20"/>
              </w:rPr>
            </w:pPr>
            <w:sdt>
              <w:sdtPr>
                <w:rPr>
                  <w:rFonts w:ascii="Calibri" w:hAnsi="Calibri" w:cs="Calibri"/>
                  <w:szCs w:val="20"/>
                </w:rPr>
                <w:id w:val="-681430162"/>
                <w:placeholder>
                  <w:docPart w:val="6673610FAA02403DA869A96CDBB655C3"/>
                </w:placeholder>
                <w:showingPlcHdr/>
                <w:comboBox>
                  <w:listItem w:value="Kies een item."/>
                  <w:listItem w:displayText="Ja" w:value="Ja"/>
                  <w:listItem w:displayText="Nee" w:value="Nee"/>
                </w:comboBox>
              </w:sdtPr>
              <w:sdtEndPr/>
              <w:sdtContent>
                <w:r w:rsidR="006F6D19" w:rsidRPr="006F6D19">
                  <w:rPr>
                    <w:rFonts w:ascii="Calibri" w:hAnsi="Calibri"/>
                    <w:color w:val="808080"/>
                    <w:szCs w:val="20"/>
                  </w:rPr>
                  <w:t>Kies een item.</w:t>
                </w:r>
              </w:sdtContent>
            </w:sdt>
          </w:p>
          <w:sdt>
            <w:sdtPr>
              <w:rPr>
                <w:rFonts w:ascii="Calibri" w:hAnsi="Calibri" w:cs="Calibri"/>
                <w:b/>
                <w:szCs w:val="20"/>
              </w:rPr>
              <w:id w:val="541801144"/>
              <w:placeholder>
                <w:docPart w:val="37FE0CA8E51E4C769982CC253A5B7B91"/>
              </w:placeholder>
              <w:showingPlcHdr/>
              <w:text/>
            </w:sdtPr>
            <w:sdtEndPr/>
            <w:sdtContent>
              <w:p w14:paraId="3F6B1A94" w14:textId="77777777" w:rsidR="006F6D19" w:rsidRPr="006F6D19" w:rsidRDefault="006F6D19" w:rsidP="006F6D19">
                <w:pPr>
                  <w:spacing w:before="0" w:after="0" w:line="276" w:lineRule="auto"/>
                  <w:rPr>
                    <w:rFonts w:ascii="Calibri" w:hAnsi="Calibri" w:cs="Calibri"/>
                    <w:b/>
                    <w:szCs w:val="20"/>
                  </w:rPr>
                </w:pPr>
                <w:r w:rsidRPr="006F6D19">
                  <w:rPr>
                    <w:rFonts w:ascii="Calibri" w:hAnsi="Calibri"/>
                    <w:color w:val="808080"/>
                    <w:szCs w:val="20"/>
                  </w:rPr>
                  <w:t>Klik hier als je tekst wilt invoeren.</w:t>
                </w:r>
              </w:p>
            </w:sdtContent>
          </w:sdt>
          <w:sdt>
            <w:sdtPr>
              <w:rPr>
                <w:rFonts w:ascii="Calibri" w:hAnsi="Calibri" w:cs="Calibri"/>
                <w:b/>
                <w:szCs w:val="20"/>
              </w:rPr>
              <w:id w:val="1409966357"/>
              <w:placeholder>
                <w:docPart w:val="C517F5980EFB46BC92BAC9FA1C50E274"/>
              </w:placeholder>
              <w:showingPlcHdr/>
              <w:text/>
            </w:sdtPr>
            <w:sdtEndPr/>
            <w:sdtContent>
              <w:p w14:paraId="0AE76B86" w14:textId="77777777" w:rsidR="006F6D19" w:rsidRPr="006F6D19" w:rsidRDefault="006F6D19" w:rsidP="006F6D19">
                <w:pPr>
                  <w:spacing w:before="0" w:after="0" w:line="276" w:lineRule="auto"/>
                  <w:rPr>
                    <w:rFonts w:ascii="Calibri" w:hAnsi="Calibri" w:cs="Calibri"/>
                    <w:b/>
                    <w:szCs w:val="20"/>
                  </w:rPr>
                </w:pPr>
                <w:r w:rsidRPr="006F6D19">
                  <w:rPr>
                    <w:rFonts w:ascii="Calibri" w:hAnsi="Calibri"/>
                    <w:color w:val="808080"/>
                    <w:szCs w:val="20"/>
                  </w:rPr>
                  <w:t>Klik hier als je tekst wilt invoeren.</w:t>
                </w:r>
              </w:p>
            </w:sdtContent>
          </w:sdt>
          <w:p w14:paraId="6B14994B" w14:textId="77777777" w:rsidR="006F6D19" w:rsidRPr="006F6D19" w:rsidRDefault="006F6D19" w:rsidP="006F6D19">
            <w:pPr>
              <w:spacing w:before="0" w:after="0" w:line="276" w:lineRule="auto"/>
              <w:rPr>
                <w:rFonts w:ascii="Calibri" w:hAnsi="Calibri" w:cs="Calibri"/>
                <w:b/>
                <w:szCs w:val="20"/>
              </w:rPr>
            </w:pPr>
          </w:p>
        </w:tc>
      </w:tr>
    </w:tbl>
    <w:p w14:paraId="713C246C" w14:textId="407E54F3" w:rsidR="006F6D19" w:rsidRPr="007C42A4" w:rsidRDefault="006F6D19" w:rsidP="006F6D19">
      <w:pPr>
        <w:rPr>
          <w:b/>
          <w:bCs/>
          <w:color w:val="005C95"/>
          <w:sz w:val="24"/>
          <w:szCs w:val="24"/>
        </w:rPr>
      </w:pPr>
      <w:r w:rsidRPr="007C42A4">
        <w:rPr>
          <w:b/>
          <w:bCs/>
          <w:color w:val="005C95"/>
          <w:sz w:val="24"/>
          <w:szCs w:val="24"/>
        </w:rPr>
        <w:t xml:space="preserve">2. </w:t>
      </w:r>
      <w:r w:rsidR="007C42A4" w:rsidRPr="007C42A4">
        <w:rPr>
          <w:b/>
          <w:bCs/>
          <w:color w:val="005C95"/>
          <w:sz w:val="24"/>
          <w:szCs w:val="24"/>
        </w:rPr>
        <w:t>Subject</w:t>
      </w:r>
    </w:p>
    <w:p w14:paraId="5AC04CC3" w14:textId="13FA48F7" w:rsidR="0035104C" w:rsidRPr="007C42A4" w:rsidRDefault="007C42A4" w:rsidP="006F6D19">
      <w:pPr>
        <w:rPr>
          <w:i/>
          <w:iCs/>
          <w:color w:val="000000" w:themeColor="text1"/>
          <w:szCs w:val="20"/>
        </w:rPr>
      </w:pPr>
      <w:r>
        <w:rPr>
          <w:b/>
          <w:bCs/>
          <w:noProof/>
          <w:color w:val="ED7D31" w:themeColor="accent2"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CF1815" wp14:editId="03CDF504">
                <wp:simplePos x="0" y="0"/>
                <wp:positionH relativeFrom="margin">
                  <wp:align>left</wp:align>
                </wp:positionH>
                <wp:positionV relativeFrom="paragraph">
                  <wp:posOffset>370840</wp:posOffset>
                </wp:positionV>
                <wp:extent cx="6325870" cy="690880"/>
                <wp:effectExtent l="0" t="0" r="17780" b="19685"/>
                <wp:wrapTopAndBottom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870" cy="6908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C7E14" w14:textId="4214E9C8" w:rsidR="00F53FCF" w:rsidRDefault="00F53FCF" w:rsidP="007C42A4">
                            <w:pPr>
                              <w:rPr>
                                <w:lang w:val="nl-NL"/>
                              </w:rPr>
                            </w:pPr>
                          </w:p>
                          <w:p w14:paraId="24B0D036" w14:textId="77777777" w:rsidR="007C42A4" w:rsidRPr="006F6D19" w:rsidRDefault="007C42A4" w:rsidP="007C42A4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CF1815" id="Tekstvak 2" o:spid="_x0000_s1027" style="position:absolute;margin-left:0;margin-top:29.2pt;width:498.1pt;height:54.4pt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" fillcolor="white [3201]" strokecolor="#ed7d31 [3205]" strokeweight="1pt">
                <v:stroke joinstyle="miter"/>
                <v:textbox style="mso-fit-shape-to-text:t">
                  <w:txbxContent>
                    <w:p w14:paraId="355C7E14" w14:textId="4214E9C8" w:rsidR="00F53FCF" w:rsidRDefault="00F53FCF" w:rsidP="007C42A4">
                      <w:pPr>
                        <w:rPr>
                          <w:lang w:val="nl-NL"/>
                        </w:rPr>
                      </w:pPr>
                    </w:p>
                    <w:p w14:paraId="24B0D036" w14:textId="77777777" w:rsidR="007C42A4" w:rsidRPr="006F6D19" w:rsidRDefault="007C42A4" w:rsidP="007C42A4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7C42A4">
        <w:rPr>
          <w:i/>
          <w:iCs/>
          <w:color w:val="000000" w:themeColor="text1"/>
          <w:szCs w:val="20"/>
        </w:rPr>
        <w:t xml:space="preserve">Please indicate in </w:t>
      </w:r>
      <w:proofErr w:type="gramStart"/>
      <w:r w:rsidRPr="007C42A4">
        <w:rPr>
          <w:i/>
          <w:iCs/>
          <w:color w:val="000000" w:themeColor="text1"/>
          <w:szCs w:val="20"/>
        </w:rPr>
        <w:t>a</w:t>
      </w:r>
      <w:r>
        <w:rPr>
          <w:i/>
          <w:iCs/>
          <w:color w:val="000000" w:themeColor="text1"/>
          <w:szCs w:val="20"/>
        </w:rPr>
        <w:t xml:space="preserve"> number of</w:t>
      </w:r>
      <w:proofErr w:type="gramEnd"/>
      <w:r>
        <w:rPr>
          <w:i/>
          <w:iCs/>
          <w:color w:val="000000" w:themeColor="text1"/>
          <w:szCs w:val="20"/>
        </w:rPr>
        <w:t xml:space="preserve"> keywords what the subject of your issue is. </w:t>
      </w:r>
    </w:p>
    <w:p w14:paraId="4AB68B4C" w14:textId="5CF09112" w:rsidR="006F6D19" w:rsidRPr="007C42A4" w:rsidRDefault="006F6D19" w:rsidP="006F6D19">
      <w:pPr>
        <w:rPr>
          <w:i/>
          <w:iCs/>
          <w:color w:val="000000" w:themeColor="text1"/>
          <w:szCs w:val="20"/>
        </w:rPr>
      </w:pPr>
    </w:p>
    <w:p w14:paraId="4D6682D4" w14:textId="5B4620D5" w:rsidR="006F6D19" w:rsidRPr="007C42A4" w:rsidRDefault="006F6D19" w:rsidP="006F6D19">
      <w:pPr>
        <w:rPr>
          <w:b/>
          <w:bCs/>
          <w:color w:val="005C95"/>
          <w:sz w:val="24"/>
          <w:szCs w:val="24"/>
        </w:rPr>
      </w:pPr>
      <w:r w:rsidRPr="007C42A4">
        <w:rPr>
          <w:b/>
          <w:bCs/>
          <w:color w:val="005C95"/>
          <w:sz w:val="24"/>
          <w:szCs w:val="24"/>
        </w:rPr>
        <w:t>3. Context</w:t>
      </w:r>
    </w:p>
    <w:p w14:paraId="67BC5DD7" w14:textId="3759794B" w:rsidR="006F6D19" w:rsidRPr="007C42A4" w:rsidRDefault="00D51921" w:rsidP="00691AE6">
      <w:pPr>
        <w:rPr>
          <w:i/>
          <w:iCs/>
          <w:color w:val="000000" w:themeColor="text1"/>
          <w:szCs w:val="20"/>
        </w:rPr>
      </w:pPr>
      <w:r>
        <w:rPr>
          <w:b/>
          <w:bCs/>
          <w:noProof/>
          <w:color w:val="ED7D31" w:themeColor="accent2"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BD2395" wp14:editId="7EC2BE0B">
                <wp:simplePos x="0" y="0"/>
                <wp:positionH relativeFrom="margin">
                  <wp:align>left</wp:align>
                </wp:positionH>
                <wp:positionV relativeFrom="paragraph">
                  <wp:posOffset>579755</wp:posOffset>
                </wp:positionV>
                <wp:extent cx="6325870" cy="690880"/>
                <wp:effectExtent l="0" t="0" r="17780" b="19685"/>
                <wp:wrapTopAndBottom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870" cy="6908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E7534" w14:textId="61580BEE" w:rsidR="00F53FCF" w:rsidRDefault="00F53FCF" w:rsidP="00D51921">
                            <w:pPr>
                              <w:rPr>
                                <w:lang w:val="nl-NL"/>
                              </w:rPr>
                            </w:pPr>
                          </w:p>
                          <w:p w14:paraId="252382CC" w14:textId="77777777" w:rsidR="00D51921" w:rsidRPr="006F6D19" w:rsidRDefault="00D51921" w:rsidP="00D5192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BD2395" id="Tekstvak 3" o:spid="_x0000_s1028" style="position:absolute;margin-left:0;margin-top:45.65pt;width:498.1pt;height:54.4pt;z-index:2516828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" fillcolor="white [3201]" strokecolor="#ed7d31 [3205]" strokeweight="1pt">
                <v:stroke joinstyle="miter"/>
                <v:textbox style="mso-fit-shape-to-text:t">
                  <w:txbxContent>
                    <w:p w14:paraId="4B2E7534" w14:textId="61580BEE" w:rsidR="00F53FCF" w:rsidRDefault="00F53FCF" w:rsidP="00D51921">
                      <w:pPr>
                        <w:rPr>
                          <w:lang w:val="nl-NL"/>
                        </w:rPr>
                      </w:pPr>
                    </w:p>
                    <w:p w14:paraId="252382CC" w14:textId="77777777" w:rsidR="00D51921" w:rsidRPr="006F6D19" w:rsidRDefault="00D51921" w:rsidP="00D5192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7C42A4" w:rsidRPr="007C42A4">
        <w:rPr>
          <w:i/>
          <w:iCs/>
          <w:color w:val="000000" w:themeColor="text1"/>
          <w:szCs w:val="20"/>
        </w:rPr>
        <w:t xml:space="preserve">Please explain in </w:t>
      </w:r>
      <w:r>
        <w:rPr>
          <w:i/>
          <w:iCs/>
          <w:color w:val="000000" w:themeColor="text1"/>
          <w:szCs w:val="20"/>
        </w:rPr>
        <w:t xml:space="preserve">ten </w:t>
      </w:r>
      <w:r w:rsidR="007C42A4" w:rsidRPr="007C42A4">
        <w:rPr>
          <w:i/>
          <w:iCs/>
          <w:color w:val="000000" w:themeColor="text1"/>
          <w:szCs w:val="20"/>
        </w:rPr>
        <w:t>l</w:t>
      </w:r>
      <w:r w:rsidR="007C42A4">
        <w:rPr>
          <w:i/>
          <w:iCs/>
          <w:color w:val="000000" w:themeColor="text1"/>
          <w:szCs w:val="20"/>
        </w:rPr>
        <w:t>ines what the content of the problem is. What problem are you facing? Formulate the problem in one specific question.</w:t>
      </w:r>
    </w:p>
    <w:p w14:paraId="4B405AC6" w14:textId="7DB8ED46" w:rsidR="006F6D19" w:rsidRPr="007C42A4" w:rsidRDefault="006F6D19" w:rsidP="006F6D19"/>
    <w:p w14:paraId="48E4D987" w14:textId="0E79F905" w:rsidR="0035104C" w:rsidRPr="007C42A4" w:rsidRDefault="0035104C" w:rsidP="006F6D19"/>
    <w:p w14:paraId="7852FAA5" w14:textId="2266973C" w:rsidR="0035104C" w:rsidRPr="007C42A4" w:rsidRDefault="0035104C" w:rsidP="006F6D19"/>
    <w:p w14:paraId="05E082ED" w14:textId="3DF785DC" w:rsidR="006F6D19" w:rsidRPr="00D51921" w:rsidRDefault="006F6D19" w:rsidP="0061779D">
      <w:pPr>
        <w:spacing w:before="0" w:after="160" w:line="259" w:lineRule="auto"/>
        <w:rPr>
          <w:b/>
          <w:bCs/>
          <w:color w:val="005C95"/>
          <w:sz w:val="24"/>
          <w:szCs w:val="24"/>
        </w:rPr>
      </w:pPr>
      <w:r w:rsidRPr="00D51921">
        <w:rPr>
          <w:b/>
          <w:bCs/>
          <w:color w:val="005C95"/>
          <w:sz w:val="24"/>
          <w:szCs w:val="24"/>
        </w:rPr>
        <w:lastRenderedPageBreak/>
        <w:t>4. Proble</w:t>
      </w:r>
      <w:r w:rsidR="00D51921" w:rsidRPr="00D51921">
        <w:rPr>
          <w:b/>
          <w:bCs/>
          <w:color w:val="005C95"/>
          <w:sz w:val="24"/>
          <w:szCs w:val="24"/>
        </w:rPr>
        <w:t>m statement and question</w:t>
      </w:r>
    </w:p>
    <w:p w14:paraId="2DF54962" w14:textId="26DB8DA6" w:rsidR="00121E7E" w:rsidRPr="00D51921" w:rsidRDefault="00D51921" w:rsidP="00691AE6">
      <w:pPr>
        <w:rPr>
          <w:i/>
          <w:iCs/>
          <w:color w:val="000000" w:themeColor="text1"/>
          <w:szCs w:val="20"/>
        </w:rPr>
      </w:pPr>
      <w:r>
        <w:rPr>
          <w:b/>
          <w:bCs/>
          <w:noProof/>
          <w:color w:val="ED7D31" w:themeColor="accent2"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0A8667" wp14:editId="1A05EAB4">
                <wp:simplePos x="0" y="0"/>
                <wp:positionH relativeFrom="margin">
                  <wp:align>left</wp:align>
                </wp:positionH>
                <wp:positionV relativeFrom="paragraph">
                  <wp:posOffset>304165</wp:posOffset>
                </wp:positionV>
                <wp:extent cx="6325870" cy="690880"/>
                <wp:effectExtent l="0" t="0" r="17780" b="19685"/>
                <wp:wrapTopAndBottom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870" cy="6908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B5C42" w14:textId="44CECDFF" w:rsidR="00330612" w:rsidRDefault="00330612" w:rsidP="00121E7E">
                            <w:pPr>
                              <w:rPr>
                                <w:lang w:val="nl-NL"/>
                              </w:rPr>
                            </w:pPr>
                          </w:p>
                          <w:p w14:paraId="6DC490BD" w14:textId="77777777" w:rsidR="00F53FCF" w:rsidRPr="006F6D19" w:rsidRDefault="00F53FCF" w:rsidP="00121E7E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0A8667" id="Tekstvak 10" o:spid="_x0000_s1029" style="position:absolute;margin-left:0;margin-top:23.95pt;width:498.1pt;height:54.4pt;z-index:2516746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" fillcolor="white [3201]" strokecolor="#ed7d31 [3205]" strokeweight="1pt">
                <v:stroke joinstyle="miter"/>
                <v:textbox style="mso-fit-shape-to-text:t">
                  <w:txbxContent>
                    <w:p w14:paraId="2C2B5C42" w14:textId="44CECDFF" w:rsidR="00330612" w:rsidRDefault="00330612" w:rsidP="00121E7E">
                      <w:pPr>
                        <w:rPr>
                          <w:lang w:val="nl-NL"/>
                        </w:rPr>
                      </w:pPr>
                    </w:p>
                    <w:p w14:paraId="6DC490BD" w14:textId="77777777" w:rsidR="00F53FCF" w:rsidRPr="006F6D19" w:rsidRDefault="00F53FCF" w:rsidP="00121E7E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D51921">
        <w:rPr>
          <w:i/>
          <w:iCs/>
          <w:color w:val="000000" w:themeColor="text1"/>
          <w:szCs w:val="20"/>
        </w:rPr>
        <w:t>Please indicate in a m</w:t>
      </w:r>
      <w:r>
        <w:rPr>
          <w:i/>
          <w:iCs/>
          <w:color w:val="000000" w:themeColor="text1"/>
          <w:szCs w:val="20"/>
        </w:rPr>
        <w:t>aximum of ten lines what the reason and context of your issue is.</w:t>
      </w:r>
    </w:p>
    <w:p w14:paraId="015128CD" w14:textId="46B19CDC" w:rsidR="006F6D19" w:rsidRPr="00D51921" w:rsidRDefault="006F6D19" w:rsidP="006F6D19"/>
    <w:p w14:paraId="1C72388D" w14:textId="06CB4624" w:rsidR="0035104C" w:rsidRPr="00D51921" w:rsidRDefault="006F6D19" w:rsidP="0035104C">
      <w:pPr>
        <w:rPr>
          <w:b/>
          <w:bCs/>
          <w:color w:val="005C95"/>
          <w:sz w:val="24"/>
          <w:szCs w:val="24"/>
        </w:rPr>
      </w:pPr>
      <w:r w:rsidRPr="00D51921">
        <w:rPr>
          <w:b/>
          <w:bCs/>
          <w:color w:val="005C95"/>
          <w:sz w:val="24"/>
          <w:szCs w:val="24"/>
        </w:rPr>
        <w:t xml:space="preserve">5. </w:t>
      </w:r>
      <w:r w:rsidR="00D51921" w:rsidRPr="00D51921">
        <w:rPr>
          <w:b/>
          <w:bCs/>
          <w:color w:val="005C95"/>
          <w:sz w:val="24"/>
          <w:szCs w:val="24"/>
        </w:rPr>
        <w:t>Objective and desired outcome</w:t>
      </w:r>
    </w:p>
    <w:p w14:paraId="7685EA03" w14:textId="3BB091D3" w:rsidR="006F6D19" w:rsidRDefault="00D51921" w:rsidP="006F6D19">
      <w:pPr>
        <w:rPr>
          <w:i/>
          <w:iCs/>
          <w:szCs w:val="20"/>
        </w:rPr>
      </w:pPr>
      <w:r>
        <w:rPr>
          <w:b/>
          <w:bCs/>
          <w:noProof/>
          <w:color w:val="ED7D31" w:themeColor="accent2"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231EF2" wp14:editId="0C1F142E">
                <wp:simplePos x="0" y="0"/>
                <wp:positionH relativeFrom="margin">
                  <wp:align>left</wp:align>
                </wp:positionH>
                <wp:positionV relativeFrom="paragraph">
                  <wp:posOffset>570865</wp:posOffset>
                </wp:positionV>
                <wp:extent cx="6325870" cy="690880"/>
                <wp:effectExtent l="0" t="0" r="17780" b="19685"/>
                <wp:wrapTopAndBottom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870" cy="6908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A0F5D" w14:textId="2FA6D9FC" w:rsidR="00330612" w:rsidRDefault="00330612" w:rsidP="00D51921">
                            <w:pPr>
                              <w:rPr>
                                <w:lang w:val="nl-NL"/>
                              </w:rPr>
                            </w:pPr>
                          </w:p>
                          <w:p w14:paraId="5874EC6F" w14:textId="77777777" w:rsidR="00D51921" w:rsidRPr="006F6D19" w:rsidRDefault="00D51921" w:rsidP="00D5192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231EF2" id="Tekstvak 4" o:spid="_x0000_s1030" style="position:absolute;margin-left:0;margin-top:44.95pt;width:498.1pt;height:54.4pt;z-index:2516848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" fillcolor="white [3201]" strokecolor="#ed7d31 [3205]" strokeweight="1pt">
                <v:stroke joinstyle="miter"/>
                <v:textbox style="mso-fit-shape-to-text:t">
                  <w:txbxContent>
                    <w:p w14:paraId="4E0A0F5D" w14:textId="2FA6D9FC" w:rsidR="00330612" w:rsidRDefault="00330612" w:rsidP="00D51921">
                      <w:pPr>
                        <w:rPr>
                          <w:lang w:val="nl-NL"/>
                        </w:rPr>
                      </w:pPr>
                    </w:p>
                    <w:p w14:paraId="5874EC6F" w14:textId="77777777" w:rsidR="00D51921" w:rsidRPr="006F6D19" w:rsidRDefault="00D51921" w:rsidP="00D5192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D51921">
        <w:rPr>
          <w:i/>
          <w:iCs/>
          <w:szCs w:val="20"/>
        </w:rPr>
        <w:t>Please indicate in up t</w:t>
      </w:r>
      <w:r>
        <w:rPr>
          <w:i/>
          <w:iCs/>
          <w:szCs w:val="20"/>
        </w:rPr>
        <w:t xml:space="preserve">o ten lines what the objective of this issue is and what type of </w:t>
      </w:r>
      <w:proofErr w:type="gramStart"/>
      <w:r>
        <w:rPr>
          <w:i/>
          <w:iCs/>
          <w:szCs w:val="20"/>
        </w:rPr>
        <w:t>the solution</w:t>
      </w:r>
      <w:proofErr w:type="gramEnd"/>
      <w:r>
        <w:rPr>
          <w:i/>
          <w:iCs/>
          <w:szCs w:val="20"/>
        </w:rPr>
        <w:t xml:space="preserve"> you are thinking of (analysis, reporting, intervention, product proposal, process optimization). </w:t>
      </w:r>
    </w:p>
    <w:p w14:paraId="7FD72EDB" w14:textId="77777777" w:rsidR="00D51921" w:rsidRPr="00D51921" w:rsidRDefault="00D51921" w:rsidP="006F6D19">
      <w:pPr>
        <w:rPr>
          <w:i/>
          <w:iCs/>
          <w:szCs w:val="20"/>
        </w:rPr>
      </w:pPr>
    </w:p>
    <w:p w14:paraId="718EC902" w14:textId="6E4DF74A" w:rsidR="006F6D19" w:rsidRPr="00D51921" w:rsidRDefault="006F6D19" w:rsidP="006F6D19">
      <w:pPr>
        <w:rPr>
          <w:b/>
          <w:bCs/>
          <w:color w:val="005C95"/>
          <w:sz w:val="24"/>
          <w:szCs w:val="24"/>
        </w:rPr>
      </w:pPr>
      <w:r w:rsidRPr="00D51921">
        <w:rPr>
          <w:b/>
          <w:bCs/>
          <w:color w:val="005C95"/>
          <w:sz w:val="24"/>
          <w:szCs w:val="24"/>
        </w:rPr>
        <w:t xml:space="preserve">6. </w:t>
      </w:r>
      <w:r w:rsidR="00D51921" w:rsidRPr="00D51921">
        <w:rPr>
          <w:b/>
          <w:bCs/>
          <w:color w:val="005C95"/>
          <w:sz w:val="24"/>
          <w:szCs w:val="24"/>
        </w:rPr>
        <w:t>Social context and Sustainable D</w:t>
      </w:r>
      <w:r w:rsidR="00D51921">
        <w:rPr>
          <w:b/>
          <w:bCs/>
          <w:color w:val="005C95"/>
          <w:sz w:val="24"/>
          <w:szCs w:val="24"/>
        </w:rPr>
        <w:t>evelopment Goals (SDGs)</w:t>
      </w:r>
    </w:p>
    <w:p w14:paraId="0750369B" w14:textId="06CD0DBE" w:rsidR="004647E3" w:rsidRPr="00D51921" w:rsidRDefault="00D51921" w:rsidP="00691AE6">
      <w:pPr>
        <w:rPr>
          <w:i/>
          <w:iCs/>
          <w:color w:val="000000" w:themeColor="text1"/>
          <w:szCs w:val="20"/>
        </w:rPr>
      </w:pPr>
      <w:r w:rsidRPr="00D51921">
        <w:rPr>
          <w:i/>
          <w:iCs/>
          <w:color w:val="000000" w:themeColor="text1"/>
          <w:szCs w:val="20"/>
        </w:rPr>
        <w:t>Describe the social relevance o</w:t>
      </w:r>
      <w:r>
        <w:rPr>
          <w:i/>
          <w:iCs/>
          <w:color w:val="000000" w:themeColor="text1"/>
          <w:szCs w:val="20"/>
        </w:rPr>
        <w:t xml:space="preserve">f the </w:t>
      </w:r>
      <w:r w:rsidR="00CC0432">
        <w:rPr>
          <w:i/>
          <w:iCs/>
          <w:color w:val="000000" w:themeColor="text1"/>
          <w:szCs w:val="20"/>
        </w:rPr>
        <w:t xml:space="preserve">assignment; how can this assignment contribute positively to social developments (in the region)? In addition, at least one of the following SDGs to which the assignment contributes and </w:t>
      </w:r>
      <w:proofErr w:type="gramStart"/>
      <w:r w:rsidR="00CC0432">
        <w:rPr>
          <w:i/>
          <w:iCs/>
          <w:color w:val="000000" w:themeColor="text1"/>
          <w:szCs w:val="20"/>
        </w:rPr>
        <w:t>enter</w:t>
      </w:r>
      <w:proofErr w:type="gramEnd"/>
      <w:r w:rsidR="00CC0432">
        <w:rPr>
          <w:i/>
          <w:iCs/>
          <w:color w:val="000000" w:themeColor="text1"/>
          <w:szCs w:val="20"/>
        </w:rPr>
        <w:t xml:space="preserve"> the number(s) below:</w:t>
      </w:r>
    </w:p>
    <w:p w14:paraId="4F89633D" w14:textId="1AC65490" w:rsidR="004647E3" w:rsidRPr="00D51921" w:rsidRDefault="004647E3" w:rsidP="006F6D19">
      <w:pPr>
        <w:rPr>
          <w:b/>
          <w:bCs/>
          <w:color w:val="000000" w:themeColor="text1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64BEC283" wp14:editId="39B430EF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5315454" cy="2742565"/>
            <wp:effectExtent l="0" t="0" r="0" b="635"/>
            <wp:wrapNone/>
            <wp:docPr id="9" name="Afbeelding 9" descr="Implementing and financing the Sustainable Development Goals (SDG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plementing and financing the Sustainable Development Goals (SDGs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" t="-9" r="-1102" b="9"/>
                    <a:stretch/>
                  </pic:blipFill>
                  <pic:spPr bwMode="auto">
                    <a:xfrm>
                      <a:off x="0" y="0"/>
                      <a:ext cx="5315454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F2D72E7" w14:textId="6D08D7BA" w:rsidR="006F6D19" w:rsidRPr="00D51921" w:rsidRDefault="006F6D19" w:rsidP="006F6D19">
      <w:pPr>
        <w:rPr>
          <w:b/>
          <w:bCs/>
          <w:color w:val="000000" w:themeColor="text1"/>
          <w:sz w:val="24"/>
          <w:szCs w:val="24"/>
        </w:rPr>
      </w:pPr>
    </w:p>
    <w:p w14:paraId="55E66E5A" w14:textId="1BC2BFD5" w:rsidR="004647E3" w:rsidRPr="00D51921" w:rsidRDefault="004647E3" w:rsidP="006F6D19">
      <w:pPr>
        <w:rPr>
          <w:b/>
          <w:bCs/>
          <w:color w:val="000000" w:themeColor="text1"/>
          <w:sz w:val="24"/>
          <w:szCs w:val="24"/>
        </w:rPr>
      </w:pPr>
    </w:p>
    <w:p w14:paraId="01D7DB95" w14:textId="052BE766" w:rsidR="004647E3" w:rsidRPr="00D51921" w:rsidRDefault="004647E3" w:rsidP="006F6D19">
      <w:pPr>
        <w:rPr>
          <w:b/>
          <w:bCs/>
          <w:color w:val="000000" w:themeColor="text1"/>
          <w:sz w:val="24"/>
          <w:szCs w:val="24"/>
        </w:rPr>
      </w:pPr>
    </w:p>
    <w:p w14:paraId="5B376AD5" w14:textId="43C00990" w:rsidR="004647E3" w:rsidRPr="00D51921" w:rsidRDefault="004647E3" w:rsidP="006F6D19">
      <w:pPr>
        <w:rPr>
          <w:b/>
          <w:bCs/>
          <w:color w:val="000000" w:themeColor="text1"/>
          <w:sz w:val="24"/>
          <w:szCs w:val="24"/>
        </w:rPr>
      </w:pPr>
    </w:p>
    <w:p w14:paraId="3CA0296C" w14:textId="0D56D497" w:rsidR="004647E3" w:rsidRPr="00D51921" w:rsidRDefault="004647E3" w:rsidP="006F6D19">
      <w:pPr>
        <w:rPr>
          <w:b/>
          <w:bCs/>
          <w:color w:val="000000" w:themeColor="text1"/>
          <w:sz w:val="24"/>
          <w:szCs w:val="24"/>
        </w:rPr>
      </w:pPr>
    </w:p>
    <w:p w14:paraId="32CEE263" w14:textId="77777777" w:rsidR="004647E3" w:rsidRPr="00D51921" w:rsidRDefault="004647E3" w:rsidP="006F6D19">
      <w:pPr>
        <w:rPr>
          <w:b/>
          <w:bCs/>
          <w:color w:val="000000" w:themeColor="text1"/>
          <w:sz w:val="24"/>
          <w:szCs w:val="24"/>
        </w:rPr>
      </w:pPr>
    </w:p>
    <w:p w14:paraId="70DB93E7" w14:textId="7DAB4A80" w:rsidR="006F6D19" w:rsidRPr="00D51921" w:rsidRDefault="006F6D19" w:rsidP="006F6D19">
      <w:pPr>
        <w:rPr>
          <w:b/>
          <w:bCs/>
          <w:color w:val="000000" w:themeColor="text1"/>
          <w:sz w:val="24"/>
          <w:szCs w:val="24"/>
        </w:rPr>
      </w:pPr>
    </w:p>
    <w:p w14:paraId="6FB6FF7D" w14:textId="44446434" w:rsidR="006F6D19" w:rsidRPr="00D51921" w:rsidRDefault="00121E7E" w:rsidP="006F6D19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ED7D31" w:themeColor="accent2"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CFBA6E" wp14:editId="0EC5003A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6325870" cy="690880"/>
                <wp:effectExtent l="0" t="0" r="17780" b="19685"/>
                <wp:wrapTopAndBottom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870" cy="6908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DF7C3" w14:textId="7F6AE204" w:rsidR="00CC00E1" w:rsidRPr="00CC00E1" w:rsidRDefault="00121E7E" w:rsidP="00121E7E">
                            <w:pPr>
                              <w:rPr>
                                <w:b/>
                                <w:bCs/>
                                <w:lang w:val="nl-NL"/>
                              </w:rPr>
                            </w:pPr>
                            <w:r w:rsidRPr="00121E7E">
                              <w:rPr>
                                <w:b/>
                                <w:bCs/>
                                <w:lang w:val="nl-NL"/>
                              </w:rPr>
                              <w:t>Num</w:t>
                            </w:r>
                            <w:r w:rsidR="00CC0432">
                              <w:rPr>
                                <w:b/>
                                <w:bCs/>
                                <w:lang w:val="nl-NL"/>
                              </w:rPr>
                              <w:t>b</w:t>
                            </w:r>
                            <w:r w:rsidRPr="00121E7E">
                              <w:rPr>
                                <w:b/>
                                <w:bCs/>
                                <w:lang w:val="nl-NL"/>
                              </w:rPr>
                              <w:t xml:space="preserve">er(s): </w:t>
                            </w:r>
                            <w:r w:rsidR="00CC00E1">
                              <w:rPr>
                                <w:b/>
                                <w:bCs/>
                                <w:lang w:val="nl-NL"/>
                              </w:rPr>
                              <w:t xml:space="preserve"> </w:t>
                            </w:r>
                          </w:p>
                          <w:p w14:paraId="34F75632" w14:textId="77777777" w:rsidR="00121E7E" w:rsidRPr="006F6D19" w:rsidRDefault="00121E7E" w:rsidP="00121E7E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CFBA6E" id="Tekstvak 12" o:spid="_x0000_s1031" style="position:absolute;margin-left:0;margin-top:23.5pt;width:498.1pt;height:54.4pt;z-index:2516787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" fillcolor="white [3201]" strokecolor="#ed7d31 [3205]" strokeweight="1pt">
                <v:stroke joinstyle="miter"/>
                <v:textbox style="mso-fit-shape-to-text:t">
                  <w:txbxContent>
                    <w:p w14:paraId="1FFDF7C3" w14:textId="7F6AE204" w:rsidR="00CC00E1" w:rsidRPr="00CC00E1" w:rsidRDefault="00121E7E" w:rsidP="00121E7E">
                      <w:pPr>
                        <w:rPr>
                          <w:b/>
                          <w:bCs/>
                          <w:lang w:val="nl-NL"/>
                        </w:rPr>
                      </w:pPr>
                      <w:r w:rsidRPr="00121E7E">
                        <w:rPr>
                          <w:b/>
                          <w:bCs/>
                          <w:lang w:val="nl-NL"/>
                        </w:rPr>
                        <w:t>Num</w:t>
                      </w:r>
                      <w:r w:rsidR="00CC0432">
                        <w:rPr>
                          <w:b/>
                          <w:bCs/>
                          <w:lang w:val="nl-NL"/>
                        </w:rPr>
                        <w:t>b</w:t>
                      </w:r>
                      <w:r w:rsidRPr="00121E7E">
                        <w:rPr>
                          <w:b/>
                          <w:bCs/>
                          <w:lang w:val="nl-NL"/>
                        </w:rPr>
                        <w:t xml:space="preserve">er(s): </w:t>
                      </w:r>
                      <w:r w:rsidR="00CC00E1">
                        <w:rPr>
                          <w:b/>
                          <w:bCs/>
                          <w:lang w:val="nl-NL"/>
                        </w:rPr>
                        <w:t xml:space="preserve"> </w:t>
                      </w:r>
                    </w:p>
                    <w:p w14:paraId="34F75632" w14:textId="77777777" w:rsidR="00121E7E" w:rsidRPr="006F6D19" w:rsidRDefault="00121E7E" w:rsidP="00121E7E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3C30AC70" w14:textId="5C94671B" w:rsidR="006F6D19" w:rsidRPr="00D51921" w:rsidRDefault="006F6D19" w:rsidP="006F6D19">
      <w:pPr>
        <w:rPr>
          <w:b/>
          <w:bCs/>
          <w:color w:val="000000" w:themeColor="text1"/>
          <w:sz w:val="24"/>
          <w:szCs w:val="24"/>
        </w:rPr>
      </w:pPr>
    </w:p>
    <w:p w14:paraId="5E04AB28" w14:textId="275F7BB6" w:rsidR="006F6D19" w:rsidRPr="00D51921" w:rsidRDefault="006F6D19" w:rsidP="006F6D19">
      <w:pPr>
        <w:rPr>
          <w:b/>
          <w:bCs/>
          <w:color w:val="000000" w:themeColor="text1"/>
          <w:sz w:val="24"/>
          <w:szCs w:val="24"/>
        </w:rPr>
      </w:pPr>
    </w:p>
    <w:p w14:paraId="30AF9BE7" w14:textId="05AC8922" w:rsidR="006F6D19" w:rsidRPr="00CC00E1" w:rsidRDefault="0061779D" w:rsidP="0061779D">
      <w:pPr>
        <w:spacing w:before="0" w:after="160" w:line="259" w:lineRule="auto"/>
        <w:rPr>
          <w:b/>
          <w:bCs/>
          <w:color w:val="000000" w:themeColor="text1"/>
          <w:sz w:val="24"/>
          <w:szCs w:val="24"/>
        </w:rPr>
      </w:pPr>
      <w:r w:rsidRPr="00CC00E1">
        <w:rPr>
          <w:b/>
          <w:bCs/>
          <w:color w:val="000000" w:themeColor="text1"/>
          <w:sz w:val="24"/>
          <w:szCs w:val="24"/>
        </w:rPr>
        <w:lastRenderedPageBreak/>
        <w:br/>
      </w:r>
      <w:r w:rsidR="004647E3" w:rsidRPr="00CC00E1">
        <w:rPr>
          <w:b/>
          <w:bCs/>
          <w:color w:val="005C95"/>
          <w:sz w:val="24"/>
          <w:szCs w:val="24"/>
        </w:rPr>
        <w:t xml:space="preserve">7. </w:t>
      </w:r>
      <w:r w:rsidR="00CC00E1" w:rsidRPr="00CC00E1">
        <w:rPr>
          <w:b/>
          <w:bCs/>
          <w:color w:val="005C95"/>
          <w:sz w:val="24"/>
          <w:szCs w:val="24"/>
        </w:rPr>
        <w:t>Use of data/ logo</w:t>
      </w:r>
    </w:p>
    <w:p w14:paraId="666469AC" w14:textId="4573963F" w:rsidR="004647E3" w:rsidRPr="00CC00E1" w:rsidRDefault="00CC00E1" w:rsidP="00691AE6">
      <w:pPr>
        <w:spacing w:before="0" w:after="0" w:line="276" w:lineRule="auto"/>
        <w:rPr>
          <w:rFonts w:eastAsia="Times New Roman" w:cs="Calibri"/>
          <w:kern w:val="0"/>
          <w:szCs w:val="20"/>
          <w14:ligatures w14:val="none"/>
        </w:rPr>
      </w:pPr>
      <w:r w:rsidRPr="00CC00E1">
        <w:rPr>
          <w:rFonts w:eastAsia="Times New Roman" w:cs="Calibri"/>
          <w:kern w:val="0"/>
          <w:szCs w:val="20"/>
          <w14:ligatures w14:val="none"/>
        </w:rPr>
        <w:t xml:space="preserve">I </w:t>
      </w:r>
      <w:r>
        <w:rPr>
          <w:rFonts w:eastAsia="Times New Roman" w:cs="Calibri"/>
          <w:kern w:val="0"/>
          <w:szCs w:val="20"/>
          <w14:ligatures w14:val="none"/>
        </w:rPr>
        <w:t>hereby grant permission to HZ Nexus to use this data (excluding personal data). May we use this project (including the logo) internally and externally for our communication purposes?</w:t>
      </w:r>
    </w:p>
    <w:p w14:paraId="215CDE2B" w14:textId="119B615A" w:rsidR="004647E3" w:rsidRPr="004647E3" w:rsidRDefault="00B9574D" w:rsidP="004647E3">
      <w:pPr>
        <w:spacing w:line="276" w:lineRule="auto"/>
        <w:rPr>
          <w:rFonts w:ascii="Calibri" w:hAnsi="Calibri" w:cs="Calibri"/>
          <w:bCs/>
          <w:szCs w:val="20"/>
          <w:lang w:val="nl-NL"/>
        </w:rPr>
      </w:pPr>
      <w:sdt>
        <w:sdtPr>
          <w:rPr>
            <w:rFonts w:ascii="Calibri" w:hAnsi="Calibri" w:cs="Calibri"/>
            <w:szCs w:val="20"/>
          </w:rPr>
          <w:id w:val="-674877461"/>
          <w:placeholder>
            <w:docPart w:val="51AC86CCD6234AC4BAED0424801D0291"/>
          </w:placeholder>
          <w:showingPlcHdr/>
          <w:comboBox>
            <w:listItem w:value="Kies een item."/>
            <w:listItem w:displayText="Ja" w:value="Ja"/>
            <w:listItem w:displayText="Nee" w:value="Nee"/>
          </w:comboBox>
        </w:sdtPr>
        <w:sdtEndPr/>
        <w:sdtContent>
          <w:r w:rsidR="004647E3" w:rsidRPr="004647E3">
            <w:rPr>
              <w:rStyle w:val="Tekstvantijdelijkeaanduiding"/>
              <w:szCs w:val="20"/>
              <w:lang w:val="nl-NL"/>
            </w:rPr>
            <w:t>Kies een item.</w:t>
          </w:r>
        </w:sdtContent>
      </w:sdt>
    </w:p>
    <w:p w14:paraId="2186948E" w14:textId="497E0722" w:rsidR="004647E3" w:rsidRPr="00CC00E1" w:rsidRDefault="00691AE6" w:rsidP="006F6D19">
      <w:pPr>
        <w:rPr>
          <w:b/>
          <w:bCs/>
          <w:color w:val="000000" w:themeColor="text1"/>
          <w:sz w:val="24"/>
          <w:szCs w:val="24"/>
        </w:rPr>
      </w:pPr>
      <w:r w:rsidRPr="00CC00E1">
        <w:rPr>
          <w:b/>
          <w:bCs/>
          <w:color w:val="000000" w:themeColor="text1"/>
          <w:sz w:val="24"/>
          <w:szCs w:val="24"/>
        </w:rPr>
        <w:br/>
      </w:r>
      <w:r w:rsidR="004647E3" w:rsidRPr="00CC00E1">
        <w:rPr>
          <w:b/>
          <w:bCs/>
          <w:color w:val="005C95"/>
          <w:sz w:val="24"/>
          <w:szCs w:val="24"/>
        </w:rPr>
        <w:t xml:space="preserve">8. </w:t>
      </w:r>
      <w:r w:rsidR="00CC00E1" w:rsidRPr="00CC00E1">
        <w:rPr>
          <w:b/>
          <w:bCs/>
          <w:color w:val="005C95"/>
          <w:sz w:val="24"/>
          <w:szCs w:val="24"/>
        </w:rPr>
        <w:t>Other relevant i</w:t>
      </w:r>
      <w:r w:rsidR="00CC00E1">
        <w:rPr>
          <w:b/>
          <w:bCs/>
          <w:color w:val="005C95"/>
          <w:sz w:val="24"/>
          <w:szCs w:val="24"/>
        </w:rPr>
        <w:t>nformation/ sources; you can refer here to your website, literature and/or research that you have previously facilitated around this issue.</w:t>
      </w:r>
    </w:p>
    <w:p w14:paraId="6C60392A" w14:textId="415C174F" w:rsidR="004647E3" w:rsidRPr="00CC00E1" w:rsidRDefault="0006544D" w:rsidP="006F6D19">
      <w:pPr>
        <w:rPr>
          <w:b/>
          <w:bCs/>
          <w:color w:val="000000" w:themeColor="text1"/>
          <w:szCs w:val="20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val="nl-NL" w:eastAsia="nl-NL"/>
          <w14:ligatures w14:val="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A22164" wp14:editId="51D05BB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325870" cy="835660"/>
                <wp:effectExtent l="0" t="0" r="17780" b="24765"/>
                <wp:wrapTopAndBottom/>
                <wp:docPr id="11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870" cy="81851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8006D" w14:textId="77777777" w:rsidR="0006544D" w:rsidRDefault="0006544D" w:rsidP="0006544D">
                            <w:pPr>
                              <w:rPr>
                                <w:lang w:val="nl-NL"/>
                              </w:rPr>
                            </w:pPr>
                          </w:p>
                          <w:p w14:paraId="00651C42" w14:textId="77777777" w:rsidR="0006544D" w:rsidRDefault="0006544D" w:rsidP="0006544D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A22164" id="Tekstvak 7" o:spid="_x0000_s1032" style="position:absolute;margin-left:0;margin-top:0;width:498.1pt;height:65.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" fillcolor="white [3201]" strokecolor="#ed7d31 [3205]" strokeweight="1pt">
                <v:stroke joinstyle="miter"/>
                <v:textbox style="mso-fit-shape-to-text:t">
                  <w:txbxContent>
                    <w:p w14:paraId="15E8006D" w14:textId="77777777" w:rsidR="0006544D" w:rsidRDefault="0006544D" w:rsidP="0006544D">
                      <w:pPr>
                        <w:rPr>
                          <w:lang w:val="nl-NL"/>
                        </w:rPr>
                      </w:pPr>
                    </w:p>
                    <w:p w14:paraId="00651C42" w14:textId="77777777" w:rsidR="0006544D" w:rsidRDefault="0006544D" w:rsidP="0006544D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sectPr w:rsidR="004647E3" w:rsidRPr="00CC00E1" w:rsidSect="0044456D">
      <w:footerReference w:type="default" r:id="rId13"/>
      <w:headerReference w:type="first" r:id="rId14"/>
      <w:footerReference w:type="first" r:id="rId15"/>
      <w:pgSz w:w="11906" w:h="16838" w:code="9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708F8" w14:textId="77777777" w:rsidR="00B9574D" w:rsidRDefault="00B9574D" w:rsidP="00040264">
      <w:pPr>
        <w:spacing w:before="0" w:after="0" w:line="240" w:lineRule="auto"/>
      </w:pPr>
      <w:r>
        <w:separator/>
      </w:r>
    </w:p>
  </w:endnote>
  <w:endnote w:type="continuationSeparator" w:id="0">
    <w:p w14:paraId="53FDD6F7" w14:textId="77777777" w:rsidR="00B9574D" w:rsidRDefault="00B9574D" w:rsidP="0004026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0DA2D7B-067C-4856-BE03-C8221AEF9B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1CD9B78-B3CE-41FB-B3D6-545FDEF397EE}"/>
    <w:embedBold r:id="rId3" w:fontKey="{85AD0F61-8A12-4EBB-95BD-545B81E71588}"/>
    <w:embedItalic r:id="rId4" w:fontKey="{9820FD6C-3DA6-4BF6-95EA-76F502BBF3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FAC3B85-51B7-43CF-A806-7E501961FE2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DD016D7-FA39-4ACC-9433-7B1F432287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64CAAC8-F40C-456D-8560-7B9897E608EC}"/>
    <w:embedBold r:id="rId8" w:fontKey="{1991464A-9B13-493E-800E-DAA62E7291DA}"/>
    <w:embedItalic r:id="rId9" w:fontKey="{2237330F-D21D-4936-86EC-D3E3DAD04CC8}"/>
  </w:font>
  <w:font w:name="Silka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ilka 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EFC20BF-5588-4891-8402-E1167B49E0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46587" w14:textId="77777777" w:rsidR="00DF2261" w:rsidRDefault="00B9574D">
    <w:pPr>
      <w:pStyle w:val="Voettekst"/>
    </w:pPr>
    <w:sdt>
      <w:sdtPr>
        <w:alias w:val="Title"/>
        <w:tag w:val=""/>
        <w:id w:val="-1895507405"/>
        <w:placeholder>
          <w:docPart w:val="753FE100332C403DB9E15ABD16D076A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34909">
          <w:t>HZ Word template</w:t>
        </w:r>
      </w:sdtContent>
    </w:sdt>
    <w:r w:rsidR="00DF2261">
      <w:ptab w:relativeTo="margin" w:alignment="center" w:leader="none"/>
    </w:r>
    <w:r w:rsidR="00DF2261">
      <w:ptab w:relativeTo="margin" w:alignment="right" w:leader="none"/>
    </w:r>
    <w:r w:rsidR="00DF2261">
      <w:fldChar w:fldCharType="begin"/>
    </w:r>
    <w:r w:rsidR="00DF2261">
      <w:instrText xml:space="preserve"> PAGE   \* MERGEFORMAT </w:instrText>
    </w:r>
    <w:r w:rsidR="00DF2261">
      <w:fldChar w:fldCharType="separate"/>
    </w:r>
    <w:r w:rsidR="00DF2261">
      <w:rPr>
        <w:noProof/>
      </w:rPr>
      <w:t>1</w:t>
    </w:r>
    <w:r w:rsidR="00DF2261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0DCA2" w14:textId="2BA4C5D1" w:rsidR="0061779D" w:rsidRDefault="0061779D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B45AC6E" wp14:editId="43255AF2">
          <wp:simplePos x="0" y="0"/>
          <wp:positionH relativeFrom="margin">
            <wp:align>left</wp:align>
          </wp:positionH>
          <wp:positionV relativeFrom="margin">
            <wp:posOffset>9410080</wp:posOffset>
          </wp:positionV>
          <wp:extent cx="1622425" cy="419100"/>
          <wp:effectExtent l="0" t="0" r="0" b="0"/>
          <wp:wrapTopAndBottom/>
          <wp:docPr id="2042995193" name="Picture 2" descr="Logo H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2995193" name="Picture 2" descr="Logo HZ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242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D9A0F" w14:textId="77777777" w:rsidR="00B9574D" w:rsidRDefault="00B9574D" w:rsidP="00040264">
      <w:pPr>
        <w:spacing w:before="0" w:after="0" w:line="240" w:lineRule="auto"/>
      </w:pPr>
      <w:r>
        <w:separator/>
      </w:r>
    </w:p>
  </w:footnote>
  <w:footnote w:type="continuationSeparator" w:id="0">
    <w:p w14:paraId="36A825CD" w14:textId="77777777" w:rsidR="00B9574D" w:rsidRDefault="00B9574D" w:rsidP="0004026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FA52C" w14:textId="63AAB043" w:rsidR="0061779D" w:rsidRDefault="0061779D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638F8BF" wp14:editId="7AB23D53">
          <wp:simplePos x="0" y="0"/>
          <wp:positionH relativeFrom="page">
            <wp:posOffset>2497666</wp:posOffset>
          </wp:positionH>
          <wp:positionV relativeFrom="paragraph">
            <wp:posOffset>-457200</wp:posOffset>
          </wp:positionV>
          <wp:extent cx="5066125" cy="7234427"/>
          <wp:effectExtent l="0" t="0" r="1270" b="5080"/>
          <wp:wrapNone/>
          <wp:docPr id="291029802" name="Picture 1" descr="Watermerk HZ achtergrond afbeel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029802" name="Picture 1" descr="Watermerk HZ achtergrond afbeeld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9734" cy="72395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F54289"/>
    <w:multiLevelType w:val="hybridMultilevel"/>
    <w:tmpl w:val="99886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754878"/>
    <w:multiLevelType w:val="hybridMultilevel"/>
    <w:tmpl w:val="C810B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388788">
    <w:abstractNumId w:val="0"/>
  </w:num>
  <w:num w:numId="2" w16cid:durableId="1801023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D19"/>
    <w:rsid w:val="00016DF3"/>
    <w:rsid w:val="00021317"/>
    <w:rsid w:val="00040264"/>
    <w:rsid w:val="0006544D"/>
    <w:rsid w:val="000A272A"/>
    <w:rsid w:val="000A332E"/>
    <w:rsid w:val="000D468F"/>
    <w:rsid w:val="00121E7E"/>
    <w:rsid w:val="001632ED"/>
    <w:rsid w:val="001712C5"/>
    <w:rsid w:val="002002BF"/>
    <w:rsid w:val="002170A8"/>
    <w:rsid w:val="00221B54"/>
    <w:rsid w:val="0023018E"/>
    <w:rsid w:val="00237054"/>
    <w:rsid w:val="00242CC6"/>
    <w:rsid w:val="002505F0"/>
    <w:rsid w:val="00293956"/>
    <w:rsid w:val="003220E8"/>
    <w:rsid w:val="00330612"/>
    <w:rsid w:val="00332133"/>
    <w:rsid w:val="0035104C"/>
    <w:rsid w:val="003C4F7B"/>
    <w:rsid w:val="00416B91"/>
    <w:rsid w:val="00423752"/>
    <w:rsid w:val="0044456D"/>
    <w:rsid w:val="00454308"/>
    <w:rsid w:val="004647E3"/>
    <w:rsid w:val="004A49B7"/>
    <w:rsid w:val="004B3257"/>
    <w:rsid w:val="004D3507"/>
    <w:rsid w:val="004D7E4D"/>
    <w:rsid w:val="005130CE"/>
    <w:rsid w:val="00550D4F"/>
    <w:rsid w:val="00590063"/>
    <w:rsid w:val="00591BE0"/>
    <w:rsid w:val="00595C76"/>
    <w:rsid w:val="005C1C0E"/>
    <w:rsid w:val="00610741"/>
    <w:rsid w:val="0061779D"/>
    <w:rsid w:val="00630474"/>
    <w:rsid w:val="00642456"/>
    <w:rsid w:val="00643162"/>
    <w:rsid w:val="00656E4C"/>
    <w:rsid w:val="00671851"/>
    <w:rsid w:val="00691AE6"/>
    <w:rsid w:val="006A7DAB"/>
    <w:rsid w:val="006C11F1"/>
    <w:rsid w:val="006C3E73"/>
    <w:rsid w:val="006E751F"/>
    <w:rsid w:val="006F6D19"/>
    <w:rsid w:val="00730BA0"/>
    <w:rsid w:val="00787F2C"/>
    <w:rsid w:val="007909D6"/>
    <w:rsid w:val="007B2DB8"/>
    <w:rsid w:val="007C42A4"/>
    <w:rsid w:val="0089610C"/>
    <w:rsid w:val="008A4776"/>
    <w:rsid w:val="008D4157"/>
    <w:rsid w:val="008D7877"/>
    <w:rsid w:val="008E62B3"/>
    <w:rsid w:val="008E7E92"/>
    <w:rsid w:val="008F275D"/>
    <w:rsid w:val="008F5F26"/>
    <w:rsid w:val="0090431D"/>
    <w:rsid w:val="00915C71"/>
    <w:rsid w:val="00972C8B"/>
    <w:rsid w:val="00983809"/>
    <w:rsid w:val="00984BCF"/>
    <w:rsid w:val="00984EAE"/>
    <w:rsid w:val="009B3879"/>
    <w:rsid w:val="009C1C3A"/>
    <w:rsid w:val="009C530C"/>
    <w:rsid w:val="00A01761"/>
    <w:rsid w:val="00A56B0D"/>
    <w:rsid w:val="00A804F5"/>
    <w:rsid w:val="00A90FE0"/>
    <w:rsid w:val="00A932C7"/>
    <w:rsid w:val="00A96369"/>
    <w:rsid w:val="00AD7C9B"/>
    <w:rsid w:val="00AF1CD6"/>
    <w:rsid w:val="00B23504"/>
    <w:rsid w:val="00B24DE8"/>
    <w:rsid w:val="00B25F16"/>
    <w:rsid w:val="00B2674E"/>
    <w:rsid w:val="00B56E9F"/>
    <w:rsid w:val="00B74DD5"/>
    <w:rsid w:val="00B8242F"/>
    <w:rsid w:val="00B85D21"/>
    <w:rsid w:val="00B941E3"/>
    <w:rsid w:val="00B9574D"/>
    <w:rsid w:val="00BB0383"/>
    <w:rsid w:val="00C206E6"/>
    <w:rsid w:val="00C21ED2"/>
    <w:rsid w:val="00C26732"/>
    <w:rsid w:val="00C47705"/>
    <w:rsid w:val="00C67D0E"/>
    <w:rsid w:val="00C95AD3"/>
    <w:rsid w:val="00CA1729"/>
    <w:rsid w:val="00CC00E1"/>
    <w:rsid w:val="00CC0432"/>
    <w:rsid w:val="00CE5CC0"/>
    <w:rsid w:val="00CE7A36"/>
    <w:rsid w:val="00D42755"/>
    <w:rsid w:val="00D51921"/>
    <w:rsid w:val="00D86EEE"/>
    <w:rsid w:val="00D9084D"/>
    <w:rsid w:val="00DD7C97"/>
    <w:rsid w:val="00DE2F04"/>
    <w:rsid w:val="00DF2261"/>
    <w:rsid w:val="00E34909"/>
    <w:rsid w:val="00E643A3"/>
    <w:rsid w:val="00E712C4"/>
    <w:rsid w:val="00EA4BF4"/>
    <w:rsid w:val="00EC026B"/>
    <w:rsid w:val="00EE7313"/>
    <w:rsid w:val="00F25CE0"/>
    <w:rsid w:val="00F53FCF"/>
    <w:rsid w:val="00F72280"/>
    <w:rsid w:val="00F87634"/>
    <w:rsid w:val="00FB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6051A3"/>
  <w15:chartTrackingRefBased/>
  <w15:docId w15:val="{DBF0F221-2668-465A-A877-0B224E92F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3018E"/>
    <w:pPr>
      <w:spacing w:before="120" w:after="120" w:line="324" w:lineRule="auto"/>
    </w:pPr>
    <w:rPr>
      <w:rFonts w:ascii="Silka" w:hAnsi="Silka"/>
      <w:sz w:val="20"/>
    </w:rPr>
  </w:style>
  <w:style w:type="paragraph" w:styleId="Kop1">
    <w:name w:val="heading 1"/>
    <w:next w:val="Standaard"/>
    <w:link w:val="Kop1Char"/>
    <w:uiPriority w:val="9"/>
    <w:qFormat/>
    <w:rsid w:val="007909D6"/>
    <w:pPr>
      <w:keepNext/>
      <w:keepLines/>
      <w:spacing w:before="2160" w:after="80"/>
      <w:outlineLvl w:val="0"/>
    </w:pPr>
    <w:rPr>
      <w:rFonts w:ascii="Silka Bold" w:eastAsiaTheme="majorEastAsia" w:hAnsi="Silka Bold" w:cstheme="majorBidi"/>
      <w:color w:val="2F5496" w:themeColor="accent1" w:themeShade="BF"/>
      <w:sz w:val="84"/>
      <w:szCs w:val="40"/>
    </w:rPr>
  </w:style>
  <w:style w:type="paragraph" w:styleId="Kop2">
    <w:name w:val="heading 2"/>
    <w:next w:val="Standaard"/>
    <w:link w:val="Kop2Char"/>
    <w:uiPriority w:val="9"/>
    <w:unhideWhenUsed/>
    <w:qFormat/>
    <w:rsid w:val="007909D6"/>
    <w:pPr>
      <w:keepNext/>
      <w:keepLines/>
      <w:spacing w:before="320" w:after="80"/>
      <w:outlineLvl w:val="1"/>
    </w:pPr>
    <w:rPr>
      <w:rFonts w:ascii="Silka Bold" w:eastAsiaTheme="majorEastAsia" w:hAnsi="Silka Bold" w:cstheme="majorBidi"/>
      <w:color w:val="000000" w:themeColor="text1"/>
      <w:sz w:val="70"/>
      <w:szCs w:val="32"/>
    </w:rPr>
  </w:style>
  <w:style w:type="paragraph" w:styleId="Kop3">
    <w:name w:val="heading 3"/>
    <w:next w:val="Standaard"/>
    <w:link w:val="Kop3Char"/>
    <w:uiPriority w:val="9"/>
    <w:unhideWhenUsed/>
    <w:qFormat/>
    <w:rsid w:val="00A96369"/>
    <w:pPr>
      <w:keepNext/>
      <w:keepLines/>
      <w:spacing w:before="160" w:after="240"/>
      <w:outlineLvl w:val="2"/>
    </w:pPr>
    <w:rPr>
      <w:rFonts w:ascii="Silka Bold" w:eastAsiaTheme="majorEastAsia" w:hAnsi="Silka Bold" w:cstheme="majorBidi"/>
      <w:color w:val="000000" w:themeColor="text1"/>
      <w:sz w:val="54"/>
      <w:szCs w:val="28"/>
    </w:rPr>
  </w:style>
  <w:style w:type="paragraph" w:styleId="Kop4">
    <w:name w:val="heading 4"/>
    <w:next w:val="Standaard"/>
    <w:link w:val="Kop4Char"/>
    <w:uiPriority w:val="9"/>
    <w:unhideWhenUsed/>
    <w:qFormat/>
    <w:rsid w:val="004B3257"/>
    <w:pPr>
      <w:keepNext/>
      <w:keepLines/>
      <w:spacing w:before="80" w:after="240"/>
      <w:outlineLvl w:val="3"/>
    </w:pPr>
    <w:rPr>
      <w:rFonts w:ascii="Silka Bold" w:eastAsiaTheme="majorEastAsia" w:hAnsi="Silka Bold" w:cstheme="majorBidi"/>
      <w:iCs/>
      <w:color w:val="000000" w:themeColor="text1"/>
      <w:sz w:val="32"/>
      <w:szCs w:val="32"/>
    </w:rPr>
  </w:style>
  <w:style w:type="paragraph" w:styleId="Kop5">
    <w:name w:val="heading 5"/>
    <w:next w:val="Standaard"/>
    <w:link w:val="Kop5Char"/>
    <w:uiPriority w:val="9"/>
    <w:unhideWhenUsed/>
    <w:qFormat/>
    <w:rsid w:val="00016DF3"/>
    <w:pPr>
      <w:keepNext/>
      <w:keepLines/>
      <w:spacing w:before="80" w:after="40"/>
      <w:outlineLvl w:val="4"/>
    </w:pPr>
    <w:rPr>
      <w:rFonts w:ascii="Silka" w:eastAsiaTheme="majorEastAsia" w:hAnsi="Silka" w:cstheme="majorBidi"/>
      <w:color w:val="000000" w:themeColor="text1"/>
      <w:sz w:val="26"/>
    </w:rPr>
  </w:style>
  <w:style w:type="paragraph" w:styleId="Kop6">
    <w:name w:val="heading 6"/>
    <w:next w:val="Standaard"/>
    <w:link w:val="Kop6Char"/>
    <w:uiPriority w:val="9"/>
    <w:unhideWhenUsed/>
    <w:qFormat/>
    <w:rsid w:val="009B3879"/>
    <w:pPr>
      <w:keepNext/>
      <w:keepLines/>
      <w:spacing w:before="40" w:after="0"/>
      <w:outlineLvl w:val="5"/>
    </w:pPr>
    <w:rPr>
      <w:rFonts w:ascii="Silka Bold" w:eastAsiaTheme="majorEastAsia" w:hAnsi="Silka Bold" w:cstheme="majorBidi"/>
      <w:iCs/>
      <w:color w:val="000000" w:themeColor="text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C1C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C1C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C1C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aliases w:val="HZ Tabelstijl"/>
    <w:basedOn w:val="Standaardtabel"/>
    <w:uiPriority w:val="39"/>
    <w:rsid w:val="00C21ED2"/>
    <w:pPr>
      <w:spacing w:after="0" w:line="240" w:lineRule="auto"/>
      <w:ind w:left="144"/>
    </w:pPr>
    <w:rPr>
      <w:rFonts w:ascii="Silka" w:hAnsi="Silka"/>
      <w:color w:val="000000" w:themeColor="text1"/>
      <w:kern w:val="0"/>
      <w:position w:val="-24"/>
      <w:sz w:val="20"/>
    </w:rPr>
    <w:tblPr>
      <w:tblStyleRowBandSize w:val="1"/>
      <w:tblStyleColBandSize w:val="1"/>
      <w:tblBorders>
        <w:top w:val="single" w:sz="8" w:space="0" w:color="23426F"/>
        <w:left w:val="single" w:sz="8" w:space="0" w:color="23426F"/>
        <w:bottom w:val="single" w:sz="8" w:space="0" w:color="23426F"/>
        <w:right w:val="single" w:sz="8" w:space="0" w:color="23426F"/>
        <w:insideV w:val="single" w:sz="8" w:space="0" w:color="23426F"/>
      </w:tblBorders>
      <w:tblCellMar>
        <w:top w:w="58" w:type="dxa"/>
        <w:left w:w="144" w:type="dxa"/>
        <w:bottom w:w="58" w:type="dxa"/>
        <w:right w:w="144" w:type="dxa"/>
      </w:tblCellMar>
    </w:tblPr>
    <w:tcPr>
      <w:shd w:val="clear" w:color="auto" w:fill="FFFFFF" w:themeFill="background1"/>
      <w:vAlign w:val="center"/>
    </w:tcPr>
    <w:tblStylePr w:type="firstRow">
      <w:pPr>
        <w:jc w:val="left"/>
      </w:pPr>
      <w:rPr>
        <w:rFonts w:ascii="Silka Bold" w:hAnsi="Silka Bold"/>
        <w:b/>
        <w:color w:val="FFFFFF" w:themeColor="background1"/>
        <w:sz w:val="20"/>
      </w:rPr>
      <w:tblPr/>
      <w:tcPr>
        <w:tcBorders>
          <w:insideH w:val="nil"/>
          <w:insideV w:val="nil"/>
        </w:tcBorders>
        <w:shd w:val="clear" w:color="auto" w:fill="23426F"/>
      </w:tcPr>
    </w:tblStylePr>
    <w:tblStylePr w:type="firstCol">
      <w:rPr>
        <w:rFonts w:ascii="Silka Bold" w:hAnsi="Silka Bold"/>
      </w:rPr>
    </w:tblStylePr>
    <w:tblStylePr w:type="band1Vert">
      <w:tblPr/>
      <w:tcPr>
        <w:tcBorders>
          <w:top w:val="single" w:sz="4" w:space="0" w:color="23426F"/>
          <w:left w:val="single" w:sz="4" w:space="0" w:color="23426F"/>
          <w:bottom w:val="single" w:sz="4" w:space="0" w:color="23426F"/>
          <w:right w:val="single" w:sz="4" w:space="0" w:color="23426F"/>
          <w:insideH w:val="single" w:sz="4" w:space="0" w:color="23426F"/>
          <w:insideV w:val="single" w:sz="4" w:space="0" w:color="23426F"/>
        </w:tcBorders>
        <w:shd w:val="clear" w:color="auto" w:fill="E8ECF0"/>
      </w:tcPr>
    </w:tblStylePr>
    <w:tblStylePr w:type="band1Horz">
      <w:pPr>
        <w:jc w:val="left"/>
      </w:pPr>
      <w:rPr>
        <w:rFonts w:ascii="Silka Bold" w:hAnsi="Silka Bold"/>
        <w:b w:val="0"/>
        <w:color w:val="000000" w:themeColor="text1"/>
        <w:sz w:val="20"/>
      </w:rPr>
      <w:tblPr/>
      <w:tcPr>
        <w:shd w:val="clear" w:color="auto" w:fill="FFFFFF" w:themeFill="background1"/>
      </w:tcPr>
    </w:tblStylePr>
    <w:tblStylePr w:type="band2Horz">
      <w:pPr>
        <w:jc w:val="left"/>
      </w:pPr>
      <w:rPr>
        <w:rFonts w:ascii="Silka Bold" w:hAnsi="Silka Bold"/>
        <w:b w:val="0"/>
        <w:sz w:val="20"/>
      </w:rPr>
      <w:tblPr/>
      <w:tcPr>
        <w:shd w:val="clear" w:color="auto" w:fill="E8ECF0"/>
      </w:tcPr>
    </w:tblStylePr>
  </w:style>
  <w:style w:type="character" w:customStyle="1" w:styleId="Kop1Char">
    <w:name w:val="Kop 1 Char"/>
    <w:basedOn w:val="Standaardalinea-lettertype"/>
    <w:link w:val="Kop1"/>
    <w:uiPriority w:val="9"/>
    <w:rsid w:val="007909D6"/>
    <w:rPr>
      <w:rFonts w:ascii="Silka Bold" w:eastAsiaTheme="majorEastAsia" w:hAnsi="Silka Bold" w:cstheme="majorBidi"/>
      <w:color w:val="2F5496" w:themeColor="accent1" w:themeShade="BF"/>
      <w:sz w:val="84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7909D6"/>
    <w:rPr>
      <w:rFonts w:ascii="Silka Bold" w:eastAsiaTheme="majorEastAsia" w:hAnsi="Silka Bold" w:cstheme="majorBidi"/>
      <w:color w:val="000000" w:themeColor="text1"/>
      <w:sz w:val="70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A96369"/>
    <w:rPr>
      <w:rFonts w:ascii="Silka Bold" w:eastAsiaTheme="majorEastAsia" w:hAnsi="Silka Bold" w:cstheme="majorBidi"/>
      <w:color w:val="000000" w:themeColor="text1"/>
      <w:sz w:val="54"/>
      <w:szCs w:val="28"/>
    </w:rPr>
  </w:style>
  <w:style w:type="character" w:customStyle="1" w:styleId="Kop4Char">
    <w:name w:val="Kop 4 Char"/>
    <w:basedOn w:val="Standaardalinea-lettertype"/>
    <w:link w:val="Kop4"/>
    <w:uiPriority w:val="9"/>
    <w:rsid w:val="004B3257"/>
    <w:rPr>
      <w:rFonts w:ascii="Silka Bold" w:eastAsiaTheme="majorEastAsia" w:hAnsi="Silka Bold" w:cstheme="majorBidi"/>
      <w:iCs/>
      <w:color w:val="000000" w:themeColor="text1"/>
      <w:sz w:val="32"/>
      <w:szCs w:val="32"/>
    </w:rPr>
  </w:style>
  <w:style w:type="character" w:customStyle="1" w:styleId="Kop5Char">
    <w:name w:val="Kop 5 Char"/>
    <w:basedOn w:val="Standaardalinea-lettertype"/>
    <w:link w:val="Kop5"/>
    <w:uiPriority w:val="9"/>
    <w:rsid w:val="00016DF3"/>
    <w:rPr>
      <w:rFonts w:ascii="Silka" w:eastAsiaTheme="majorEastAsia" w:hAnsi="Silka" w:cstheme="majorBidi"/>
      <w:color w:val="000000" w:themeColor="text1"/>
      <w:sz w:val="26"/>
    </w:rPr>
  </w:style>
  <w:style w:type="character" w:customStyle="1" w:styleId="Kop6Char">
    <w:name w:val="Kop 6 Char"/>
    <w:basedOn w:val="Standaardalinea-lettertype"/>
    <w:link w:val="Kop6"/>
    <w:uiPriority w:val="9"/>
    <w:rsid w:val="009B3879"/>
    <w:rPr>
      <w:rFonts w:ascii="Silka Bold" w:eastAsiaTheme="majorEastAsia" w:hAnsi="Silka Bold" w:cstheme="majorBidi"/>
      <w:iCs/>
      <w:color w:val="000000" w:themeColor="text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C1C0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C1C0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C1C0E"/>
    <w:rPr>
      <w:rFonts w:eastAsiaTheme="majorEastAsia" w:cstheme="majorBidi"/>
      <w:color w:val="272727" w:themeColor="text1" w:themeTint="D8"/>
    </w:rPr>
  </w:style>
  <w:style w:type="paragraph" w:styleId="Titel">
    <w:name w:val="Title"/>
    <w:next w:val="Standaard"/>
    <w:link w:val="TitelChar"/>
    <w:autoRedefine/>
    <w:uiPriority w:val="10"/>
    <w:qFormat/>
    <w:rsid w:val="00691AE6"/>
    <w:pPr>
      <w:spacing w:after="80" w:line="240" w:lineRule="auto"/>
      <w:contextualSpacing/>
    </w:pPr>
    <w:rPr>
      <w:rFonts w:ascii="Silka Bold" w:eastAsiaTheme="majorEastAsia" w:hAnsi="Silka Bold" w:cstheme="majorBidi"/>
      <w:b/>
      <w:bCs/>
      <w:color w:val="005C95"/>
      <w:spacing w:val="-10"/>
      <w:kern w:val="28"/>
      <w:sz w:val="36"/>
      <w:szCs w:val="36"/>
      <w:lang w:val="nl-NL"/>
    </w:rPr>
  </w:style>
  <w:style w:type="character" w:customStyle="1" w:styleId="TitelChar">
    <w:name w:val="Titel Char"/>
    <w:basedOn w:val="Standaardalinea-lettertype"/>
    <w:link w:val="Titel"/>
    <w:uiPriority w:val="10"/>
    <w:rsid w:val="00691AE6"/>
    <w:rPr>
      <w:rFonts w:ascii="Silka Bold" w:eastAsiaTheme="majorEastAsia" w:hAnsi="Silka Bold" w:cstheme="majorBidi"/>
      <w:b/>
      <w:bCs/>
      <w:color w:val="005C95"/>
      <w:spacing w:val="-10"/>
      <w:kern w:val="28"/>
      <w:sz w:val="36"/>
      <w:szCs w:val="36"/>
      <w:lang w:val="nl-NL"/>
    </w:rPr>
  </w:style>
  <w:style w:type="paragraph" w:styleId="Ondertitel">
    <w:name w:val="Subtitle"/>
    <w:next w:val="Standaard"/>
    <w:link w:val="OndertitelChar"/>
    <w:uiPriority w:val="11"/>
    <w:qFormat/>
    <w:rsid w:val="00016DF3"/>
    <w:pPr>
      <w:numPr>
        <w:ilvl w:val="1"/>
      </w:numPr>
    </w:pPr>
    <w:rPr>
      <w:rFonts w:ascii="Silka" w:eastAsiaTheme="majorEastAsia" w:hAnsi="Silka" w:cstheme="majorBidi"/>
      <w:color w:val="000000" w:themeColor="text1"/>
      <w:sz w:val="26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16DF3"/>
    <w:rPr>
      <w:rFonts w:ascii="Silka" w:eastAsiaTheme="majorEastAsia" w:hAnsi="Silka" w:cstheme="majorBidi"/>
      <w:color w:val="000000" w:themeColor="text1"/>
      <w:sz w:val="26"/>
      <w:szCs w:val="28"/>
    </w:rPr>
  </w:style>
  <w:style w:type="paragraph" w:styleId="Citaat">
    <w:name w:val="Quote"/>
    <w:next w:val="Standaard"/>
    <w:link w:val="CitaatChar"/>
    <w:uiPriority w:val="29"/>
    <w:qFormat/>
    <w:rsid w:val="008A4776"/>
    <w:pPr>
      <w:pBdr>
        <w:left w:val="single" w:sz="24" w:space="26" w:color="005C95"/>
      </w:pBdr>
      <w:spacing w:before="360" w:after="240"/>
      <w:ind w:left="576"/>
    </w:pPr>
    <w:rPr>
      <w:rFonts w:ascii="Silka" w:hAnsi="Silka"/>
      <w:iCs/>
      <w:color w:val="000000" w:themeColor="text1"/>
      <w:sz w:val="26"/>
    </w:rPr>
  </w:style>
  <w:style w:type="character" w:customStyle="1" w:styleId="CitaatChar">
    <w:name w:val="Citaat Char"/>
    <w:basedOn w:val="Standaardalinea-lettertype"/>
    <w:link w:val="Citaat"/>
    <w:uiPriority w:val="29"/>
    <w:rsid w:val="008A4776"/>
    <w:rPr>
      <w:rFonts w:ascii="Silka" w:hAnsi="Silka"/>
      <w:iCs/>
      <w:color w:val="000000" w:themeColor="text1"/>
      <w:sz w:val="26"/>
    </w:rPr>
  </w:style>
  <w:style w:type="paragraph" w:styleId="Lijstalinea">
    <w:name w:val="List Paragraph"/>
    <w:uiPriority w:val="34"/>
    <w:qFormat/>
    <w:rsid w:val="00221B54"/>
    <w:pPr>
      <w:spacing w:line="360" w:lineRule="auto"/>
      <w:ind w:left="576"/>
      <w:contextualSpacing/>
    </w:pPr>
    <w:rPr>
      <w:rFonts w:ascii="Silka" w:hAnsi="Silka"/>
    </w:rPr>
  </w:style>
  <w:style w:type="character" w:styleId="Intensievebenadrukking">
    <w:name w:val="Intense Emphasis"/>
    <w:basedOn w:val="Standaardalinea-lettertype"/>
    <w:uiPriority w:val="21"/>
    <w:qFormat/>
    <w:rsid w:val="005C1C0E"/>
    <w:rPr>
      <w:i/>
      <w:iCs/>
      <w:color w:val="2F5496" w:themeColor="accent1" w:themeShade="BF"/>
    </w:rPr>
  </w:style>
  <w:style w:type="paragraph" w:styleId="Koptekst">
    <w:name w:val="header"/>
    <w:basedOn w:val="Standaard"/>
    <w:link w:val="KoptekstChar"/>
    <w:uiPriority w:val="99"/>
    <w:unhideWhenUsed/>
    <w:rsid w:val="00040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40264"/>
    <w:rPr>
      <w:rFonts w:ascii="Silka" w:hAnsi="Silka"/>
    </w:rPr>
  </w:style>
  <w:style w:type="character" w:styleId="Intensieveverwijzing">
    <w:name w:val="Intense Reference"/>
    <w:basedOn w:val="Standaardalinea-lettertype"/>
    <w:uiPriority w:val="32"/>
    <w:qFormat/>
    <w:rsid w:val="005C1C0E"/>
    <w:rPr>
      <w:b/>
      <w:bCs/>
      <w:smallCaps/>
      <w:color w:val="2F5496" w:themeColor="accent1" w:themeShade="BF"/>
      <w:spacing w:val="5"/>
    </w:rPr>
  </w:style>
  <w:style w:type="paragraph" w:styleId="Voettekst">
    <w:name w:val="footer"/>
    <w:basedOn w:val="Standaard"/>
    <w:link w:val="VoettekstChar"/>
    <w:uiPriority w:val="99"/>
    <w:unhideWhenUsed/>
    <w:rsid w:val="00040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40264"/>
    <w:rPr>
      <w:rFonts w:ascii="Silka" w:hAnsi="Silka"/>
    </w:rPr>
  </w:style>
  <w:style w:type="character" w:styleId="Tekstvantijdelijkeaanduiding">
    <w:name w:val="Placeholder Text"/>
    <w:basedOn w:val="Standaardalinea-lettertype"/>
    <w:uiPriority w:val="99"/>
    <w:semiHidden/>
    <w:rsid w:val="00DF2261"/>
    <w:rPr>
      <w:color w:val="666666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643162"/>
    <w:pPr>
      <w:spacing w:before="240" w:after="0"/>
      <w:outlineLvl w:val="9"/>
    </w:pPr>
    <w:rPr>
      <w:kern w:val="0"/>
      <w:sz w:val="52"/>
      <w:szCs w:val="32"/>
      <w14:ligatures w14:val="none"/>
    </w:rPr>
  </w:style>
  <w:style w:type="paragraph" w:styleId="Inhopg2">
    <w:name w:val="toc 2"/>
    <w:basedOn w:val="Standaard"/>
    <w:next w:val="Standaard"/>
    <w:autoRedefine/>
    <w:uiPriority w:val="39"/>
    <w:unhideWhenUsed/>
    <w:rsid w:val="00A804F5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A804F5"/>
    <w:pPr>
      <w:spacing w:after="100"/>
      <w:ind w:left="440"/>
    </w:pPr>
  </w:style>
  <w:style w:type="character" w:styleId="Hyperlink">
    <w:name w:val="Hyperlink"/>
    <w:basedOn w:val="Standaardalinea-lettertype"/>
    <w:uiPriority w:val="99"/>
    <w:unhideWhenUsed/>
    <w:rsid w:val="00550D4F"/>
    <w:rPr>
      <w:rFonts w:ascii="Silka" w:hAnsi="Silka"/>
      <w:b/>
      <w:color w:val="005095"/>
      <w:u w:val="single"/>
    </w:rPr>
  </w:style>
  <w:style w:type="table" w:styleId="Tabelrasterlicht">
    <w:name w:val="Grid Table Light"/>
    <w:basedOn w:val="Standaardtabel"/>
    <w:uiPriority w:val="40"/>
    <w:rsid w:val="002002B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Inhopg1">
    <w:name w:val="toc 1"/>
    <w:basedOn w:val="Standaard"/>
    <w:next w:val="Standaard"/>
    <w:autoRedefine/>
    <w:uiPriority w:val="39"/>
    <w:unhideWhenUsed/>
    <w:rsid w:val="009C530C"/>
    <w:pPr>
      <w:spacing w:after="100"/>
    </w:pPr>
  </w:style>
  <w:style w:type="paragraph" w:styleId="Inhopg4">
    <w:name w:val="toc 4"/>
    <w:basedOn w:val="Standaard"/>
    <w:next w:val="Standaard"/>
    <w:autoRedefine/>
    <w:uiPriority w:val="39"/>
    <w:unhideWhenUsed/>
    <w:rsid w:val="009C530C"/>
    <w:pPr>
      <w:spacing w:after="100"/>
      <w:ind w:left="600"/>
    </w:pPr>
    <w:rPr>
      <w:b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9C530C"/>
    <w:pPr>
      <w:spacing w:after="100"/>
      <w:ind w:left="1000"/>
    </w:pPr>
    <w:rPr>
      <w:b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50D4F"/>
    <w:rPr>
      <w:color w:val="605E5C"/>
      <w:shd w:val="clear" w:color="auto" w:fill="E1DFDD"/>
    </w:rPr>
  </w:style>
  <w:style w:type="table" w:customStyle="1" w:styleId="Tabelraster1">
    <w:name w:val="Tabelraster1"/>
    <w:basedOn w:val="Standaardtabel"/>
    <w:next w:val="Tabelraster"/>
    <w:uiPriority w:val="59"/>
    <w:rsid w:val="006F6D19"/>
    <w:pPr>
      <w:spacing w:after="0" w:line="240" w:lineRule="auto"/>
    </w:pPr>
    <w:rPr>
      <w:rFonts w:eastAsia="Times New Roman" w:cs="Times New Roman"/>
      <w:kern w:val="0"/>
      <w:lang w:val="nl-N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591BE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91BE0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91BE0"/>
    <w:rPr>
      <w:rFonts w:ascii="Silka" w:hAnsi="Silk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91BE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91BE0"/>
    <w:rPr>
      <w:rFonts w:ascii="Silka" w:hAnsi="Silka"/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84B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xus@hz.n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znexus.n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nexus@hz.n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znexus.nl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myhz.nl\DFSROOTS3\voap301\UserSettings\Office\Staff\Template\HZ\HZ%20Word%20sjabloon%20-%20algeme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53FE100332C403DB9E15ABD16D076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2553A5-1695-41B7-8DDD-03476777DD53}"/>
      </w:docPartPr>
      <w:docPartBody>
        <w:p w:rsidR="00CF6FC3" w:rsidRDefault="0058777A" w:rsidP="0058777A">
          <w:pPr>
            <w:pStyle w:val="753FE100332C403DB9E15ABD16D076A7"/>
          </w:pPr>
          <w:r>
            <w:rPr>
              <w:rStyle w:val="Tekstvantijdelijkeaanduiding"/>
              <w:sz w:val="20"/>
              <w:szCs w:val="20"/>
            </w:rPr>
            <w:t>Klik hier als je</w:t>
          </w:r>
          <w:r w:rsidRPr="00E63596">
            <w:rPr>
              <w:rStyle w:val="Tekstvantijdelijkeaanduiding"/>
              <w:sz w:val="20"/>
              <w:szCs w:val="20"/>
            </w:rPr>
            <w:t xml:space="preserve"> tekst wilt invoeren.</w:t>
          </w:r>
        </w:p>
      </w:docPartBody>
    </w:docPart>
    <w:docPart>
      <w:docPartPr>
        <w:name w:val="9EE7A42C78A447708C6A24AC46EC5C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EF77FF-EDD8-4E68-BBB0-079AC07FA045}"/>
      </w:docPartPr>
      <w:docPartBody>
        <w:p w:rsidR="00CF6FC3" w:rsidRDefault="0058777A" w:rsidP="0058777A">
          <w:pPr>
            <w:pStyle w:val="9EE7A42C78A447708C6A24AC46EC5CFD"/>
          </w:pPr>
          <w:r w:rsidRPr="00E63596">
            <w:rPr>
              <w:rStyle w:val="Tekstvantijdelijkeaanduiding"/>
              <w:sz w:val="20"/>
              <w:szCs w:val="20"/>
            </w:rPr>
            <w:t xml:space="preserve">Klik </w:t>
          </w:r>
          <w:r>
            <w:rPr>
              <w:rStyle w:val="Tekstvantijdelijkeaanduiding"/>
              <w:sz w:val="20"/>
              <w:szCs w:val="20"/>
            </w:rPr>
            <w:t>hier als je</w:t>
          </w:r>
          <w:r w:rsidRPr="00E63596">
            <w:rPr>
              <w:rStyle w:val="Tekstvantijdelijkeaanduiding"/>
              <w:sz w:val="20"/>
              <w:szCs w:val="20"/>
            </w:rPr>
            <w:t xml:space="preserve"> tekst wilt invoeren.</w:t>
          </w:r>
        </w:p>
      </w:docPartBody>
    </w:docPart>
    <w:docPart>
      <w:docPartPr>
        <w:name w:val="94F358F46FAE4AFE9D39C32B86AE7F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7B9B4C-1A70-4012-96BB-FFA7C225723E}"/>
      </w:docPartPr>
      <w:docPartBody>
        <w:p w:rsidR="00CF6FC3" w:rsidRDefault="0058777A" w:rsidP="0058777A">
          <w:pPr>
            <w:pStyle w:val="94F358F46FAE4AFE9D39C32B86AE7FF2"/>
          </w:pPr>
          <w:r w:rsidRPr="00E63596">
            <w:rPr>
              <w:rStyle w:val="Tekstvantijdelijkeaanduiding"/>
              <w:sz w:val="20"/>
              <w:szCs w:val="20"/>
            </w:rPr>
            <w:t xml:space="preserve">Klik hier als </w:t>
          </w:r>
          <w:r>
            <w:rPr>
              <w:rStyle w:val="Tekstvantijdelijkeaanduiding"/>
              <w:sz w:val="20"/>
              <w:szCs w:val="20"/>
            </w:rPr>
            <w:t>je</w:t>
          </w:r>
          <w:r w:rsidRPr="00E63596">
            <w:rPr>
              <w:rStyle w:val="Tekstvantijdelijkeaanduiding"/>
              <w:sz w:val="20"/>
              <w:szCs w:val="20"/>
            </w:rPr>
            <w:t xml:space="preserve"> tekst wilt invoeren.</w:t>
          </w:r>
        </w:p>
      </w:docPartBody>
    </w:docPart>
    <w:docPart>
      <w:docPartPr>
        <w:name w:val="0C336CBEAE3A46FE8932C365A12079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4ADF4E-1814-4DC9-82B5-8FDA01093A5C}"/>
      </w:docPartPr>
      <w:docPartBody>
        <w:p w:rsidR="00CF6FC3" w:rsidRDefault="0058777A" w:rsidP="0058777A">
          <w:pPr>
            <w:pStyle w:val="0C336CBEAE3A46FE8932C365A12079E0"/>
          </w:pPr>
          <w:r w:rsidRPr="00531366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124F97D500024DDD9D6166C61535EE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7A6D849-2C47-409D-8E78-A70BFA0FE604}"/>
      </w:docPartPr>
      <w:docPartBody>
        <w:p w:rsidR="00CF6FC3" w:rsidRDefault="0058777A" w:rsidP="0058777A">
          <w:pPr>
            <w:pStyle w:val="124F97D500024DDD9D6166C61535EE41"/>
          </w:pPr>
          <w:r w:rsidRPr="00E63596">
            <w:rPr>
              <w:rStyle w:val="Tekstvantijdelijkeaanduiding"/>
              <w:sz w:val="20"/>
              <w:szCs w:val="20"/>
            </w:rPr>
            <w:t xml:space="preserve">Klik hier als </w:t>
          </w:r>
          <w:r>
            <w:rPr>
              <w:rStyle w:val="Tekstvantijdelijkeaanduiding"/>
              <w:sz w:val="20"/>
              <w:szCs w:val="20"/>
            </w:rPr>
            <w:t>je</w:t>
          </w:r>
          <w:r w:rsidRPr="00E63596">
            <w:rPr>
              <w:rStyle w:val="Tekstvantijdelijkeaanduiding"/>
              <w:sz w:val="20"/>
              <w:szCs w:val="20"/>
            </w:rPr>
            <w:t xml:space="preserve"> tekst wilt invoeren.</w:t>
          </w:r>
        </w:p>
      </w:docPartBody>
    </w:docPart>
    <w:docPart>
      <w:docPartPr>
        <w:name w:val="9AC9E20FC3FC48A4852C20466AE655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794742-A6ED-4988-8E25-BE800D8915B2}"/>
      </w:docPartPr>
      <w:docPartBody>
        <w:p w:rsidR="00CF6FC3" w:rsidRDefault="0058777A" w:rsidP="0058777A">
          <w:pPr>
            <w:pStyle w:val="9AC9E20FC3FC48A4852C20466AE6554A"/>
          </w:pPr>
          <w:r w:rsidRPr="00E63596">
            <w:rPr>
              <w:rStyle w:val="Tekstvantijdelijkeaanduiding"/>
              <w:sz w:val="20"/>
              <w:szCs w:val="20"/>
            </w:rPr>
            <w:t xml:space="preserve">Klik hier als </w:t>
          </w:r>
          <w:r>
            <w:rPr>
              <w:rStyle w:val="Tekstvantijdelijkeaanduiding"/>
              <w:sz w:val="20"/>
              <w:szCs w:val="20"/>
            </w:rPr>
            <w:t>je</w:t>
          </w:r>
          <w:r w:rsidRPr="00E63596">
            <w:rPr>
              <w:rStyle w:val="Tekstvantijdelijkeaanduiding"/>
              <w:sz w:val="20"/>
              <w:szCs w:val="20"/>
            </w:rPr>
            <w:t xml:space="preserve"> tekst wilt invoeren.</w:t>
          </w:r>
        </w:p>
      </w:docPartBody>
    </w:docPart>
    <w:docPart>
      <w:docPartPr>
        <w:name w:val="254B3B482C2C4E238BC5C9FC544FA9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A04F7F9-EA18-4B91-B832-E17BB5034FF6}"/>
      </w:docPartPr>
      <w:docPartBody>
        <w:p w:rsidR="00CF6FC3" w:rsidRDefault="0058777A" w:rsidP="0058777A">
          <w:pPr>
            <w:pStyle w:val="254B3B482C2C4E238BC5C9FC544FA956"/>
          </w:pPr>
          <w:r>
            <w:rPr>
              <w:rStyle w:val="Tekstvantijdelijkeaanduiding"/>
              <w:sz w:val="20"/>
              <w:szCs w:val="20"/>
            </w:rPr>
            <w:t>Klik hier als je</w:t>
          </w:r>
          <w:r w:rsidRPr="00E63596">
            <w:rPr>
              <w:rStyle w:val="Tekstvantijdelijkeaanduiding"/>
              <w:sz w:val="20"/>
              <w:szCs w:val="20"/>
            </w:rPr>
            <w:t xml:space="preserve"> tekst wilt invoeren.</w:t>
          </w:r>
        </w:p>
      </w:docPartBody>
    </w:docPart>
    <w:docPart>
      <w:docPartPr>
        <w:name w:val="667D02262A164E3ABA1F3ABBD8210D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2E1C01-3AEE-49F3-8F22-AE0E426436DC}"/>
      </w:docPartPr>
      <w:docPartBody>
        <w:p w:rsidR="00CF6FC3" w:rsidRDefault="0058777A" w:rsidP="0058777A">
          <w:pPr>
            <w:pStyle w:val="667D02262A164E3ABA1F3ABBD8210D99"/>
          </w:pPr>
          <w:r>
            <w:rPr>
              <w:rStyle w:val="Tekstvantijdelijkeaanduiding"/>
              <w:sz w:val="20"/>
              <w:szCs w:val="20"/>
            </w:rPr>
            <w:t>Klik hier als je</w:t>
          </w:r>
          <w:r w:rsidRPr="00E63596">
            <w:rPr>
              <w:rStyle w:val="Tekstvantijdelijkeaanduiding"/>
              <w:sz w:val="20"/>
              <w:szCs w:val="20"/>
            </w:rPr>
            <w:t xml:space="preserve"> tekst wilt invoeren.</w:t>
          </w:r>
        </w:p>
      </w:docPartBody>
    </w:docPart>
    <w:docPart>
      <w:docPartPr>
        <w:name w:val="6673610FAA02403DA869A96CDBB655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BBAE7A-7406-4AC1-A15B-A77043BFD0C4}"/>
      </w:docPartPr>
      <w:docPartBody>
        <w:p w:rsidR="00CF6FC3" w:rsidRDefault="0058777A" w:rsidP="0058777A">
          <w:pPr>
            <w:pStyle w:val="6673610FAA02403DA869A96CDBB655C3"/>
          </w:pPr>
          <w:r w:rsidRPr="00531366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37FE0CA8E51E4C769982CC253A5B7B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DFD4BF-7F56-46CE-B8B2-3B0294110D21}"/>
      </w:docPartPr>
      <w:docPartBody>
        <w:p w:rsidR="00CF6FC3" w:rsidRDefault="0058777A" w:rsidP="0058777A">
          <w:pPr>
            <w:pStyle w:val="37FE0CA8E51E4C769982CC253A5B7B91"/>
          </w:pPr>
          <w:r>
            <w:rPr>
              <w:rStyle w:val="Tekstvantijdelijkeaanduiding"/>
              <w:sz w:val="20"/>
              <w:szCs w:val="20"/>
            </w:rPr>
            <w:t>Klik hier als je</w:t>
          </w:r>
          <w:r w:rsidRPr="00E63596">
            <w:rPr>
              <w:rStyle w:val="Tekstvantijdelijkeaanduiding"/>
              <w:sz w:val="20"/>
              <w:szCs w:val="20"/>
            </w:rPr>
            <w:t xml:space="preserve"> tekst wilt invoeren.</w:t>
          </w:r>
        </w:p>
      </w:docPartBody>
    </w:docPart>
    <w:docPart>
      <w:docPartPr>
        <w:name w:val="C517F5980EFB46BC92BAC9FA1C50E2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B2E2E5-C4B0-484F-8D1F-9C40B8748933}"/>
      </w:docPartPr>
      <w:docPartBody>
        <w:p w:rsidR="00CF6FC3" w:rsidRDefault="0058777A" w:rsidP="0058777A">
          <w:pPr>
            <w:pStyle w:val="C517F5980EFB46BC92BAC9FA1C50E274"/>
          </w:pPr>
          <w:r>
            <w:rPr>
              <w:rStyle w:val="Tekstvantijdelijkeaanduiding"/>
              <w:sz w:val="20"/>
              <w:szCs w:val="20"/>
            </w:rPr>
            <w:t>Klik hier als je</w:t>
          </w:r>
          <w:r w:rsidRPr="00E63596">
            <w:rPr>
              <w:rStyle w:val="Tekstvantijdelijkeaanduiding"/>
              <w:sz w:val="20"/>
              <w:szCs w:val="20"/>
            </w:rPr>
            <w:t xml:space="preserve"> tekst wilt invoeren.</w:t>
          </w:r>
        </w:p>
      </w:docPartBody>
    </w:docPart>
    <w:docPart>
      <w:docPartPr>
        <w:name w:val="51AC86CCD6234AC4BAED0424801D02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F10EB0-EBE6-4148-AD65-F27AE6EA3C79}"/>
      </w:docPartPr>
      <w:docPartBody>
        <w:p w:rsidR="00CF6FC3" w:rsidRDefault="0058777A" w:rsidP="0058777A">
          <w:pPr>
            <w:pStyle w:val="51AC86CCD6234AC4BAED0424801D0291"/>
          </w:pPr>
          <w:r w:rsidRPr="00531366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FD104136FD4E4760BF31DC34FC89FE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2B10E8-3332-4218-BF15-040BB5FC3D08}"/>
      </w:docPartPr>
      <w:docPartBody>
        <w:p w:rsidR="004763A5" w:rsidRDefault="00E5612C" w:rsidP="00E5612C">
          <w:pPr>
            <w:pStyle w:val="FD104136FD4E4760BF31DC34FC89FE44"/>
          </w:pPr>
          <w:r>
            <w:rPr>
              <w:rStyle w:val="Tekstvantijdelijkeaanduiding"/>
              <w:sz w:val="20"/>
              <w:szCs w:val="20"/>
            </w:rPr>
            <w:t>Klik hier als je</w:t>
          </w:r>
          <w:r w:rsidRPr="00E63596">
            <w:rPr>
              <w:rStyle w:val="Tekstvantijdelijkeaanduiding"/>
              <w:sz w:val="20"/>
              <w:szCs w:val="20"/>
            </w:rPr>
            <w:t xml:space="preserve">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lka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ilka 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77A"/>
    <w:rsid w:val="004763A5"/>
    <w:rsid w:val="0058777A"/>
    <w:rsid w:val="00C96F62"/>
    <w:rsid w:val="00CF6FC3"/>
    <w:rsid w:val="00D42755"/>
    <w:rsid w:val="00E5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E5612C"/>
    <w:rPr>
      <w:color w:val="808080"/>
    </w:rPr>
  </w:style>
  <w:style w:type="paragraph" w:customStyle="1" w:styleId="753FE100332C403DB9E15ABD16D076A7">
    <w:name w:val="753FE100332C403DB9E15ABD16D076A7"/>
    <w:rsid w:val="0058777A"/>
  </w:style>
  <w:style w:type="paragraph" w:customStyle="1" w:styleId="9EE7A42C78A447708C6A24AC46EC5CFD">
    <w:name w:val="9EE7A42C78A447708C6A24AC46EC5CFD"/>
    <w:rsid w:val="0058777A"/>
  </w:style>
  <w:style w:type="paragraph" w:customStyle="1" w:styleId="94F358F46FAE4AFE9D39C32B86AE7FF2">
    <w:name w:val="94F358F46FAE4AFE9D39C32B86AE7FF2"/>
    <w:rsid w:val="0058777A"/>
  </w:style>
  <w:style w:type="paragraph" w:customStyle="1" w:styleId="0C336CBEAE3A46FE8932C365A12079E0">
    <w:name w:val="0C336CBEAE3A46FE8932C365A12079E0"/>
    <w:rsid w:val="0058777A"/>
  </w:style>
  <w:style w:type="paragraph" w:customStyle="1" w:styleId="124F97D500024DDD9D6166C61535EE41">
    <w:name w:val="124F97D500024DDD9D6166C61535EE41"/>
    <w:rsid w:val="0058777A"/>
  </w:style>
  <w:style w:type="paragraph" w:customStyle="1" w:styleId="9AC9E20FC3FC48A4852C20466AE6554A">
    <w:name w:val="9AC9E20FC3FC48A4852C20466AE6554A"/>
    <w:rsid w:val="0058777A"/>
  </w:style>
  <w:style w:type="paragraph" w:customStyle="1" w:styleId="254B3B482C2C4E238BC5C9FC544FA956">
    <w:name w:val="254B3B482C2C4E238BC5C9FC544FA956"/>
    <w:rsid w:val="0058777A"/>
  </w:style>
  <w:style w:type="paragraph" w:customStyle="1" w:styleId="667D02262A164E3ABA1F3ABBD8210D99">
    <w:name w:val="667D02262A164E3ABA1F3ABBD8210D99"/>
    <w:rsid w:val="0058777A"/>
  </w:style>
  <w:style w:type="paragraph" w:customStyle="1" w:styleId="6673610FAA02403DA869A96CDBB655C3">
    <w:name w:val="6673610FAA02403DA869A96CDBB655C3"/>
    <w:rsid w:val="0058777A"/>
  </w:style>
  <w:style w:type="paragraph" w:customStyle="1" w:styleId="37FE0CA8E51E4C769982CC253A5B7B91">
    <w:name w:val="37FE0CA8E51E4C769982CC253A5B7B91"/>
    <w:rsid w:val="0058777A"/>
  </w:style>
  <w:style w:type="paragraph" w:customStyle="1" w:styleId="C517F5980EFB46BC92BAC9FA1C50E274">
    <w:name w:val="C517F5980EFB46BC92BAC9FA1C50E274"/>
    <w:rsid w:val="0058777A"/>
  </w:style>
  <w:style w:type="paragraph" w:customStyle="1" w:styleId="51AC86CCD6234AC4BAED0424801D0291">
    <w:name w:val="51AC86CCD6234AC4BAED0424801D0291"/>
    <w:rsid w:val="0058777A"/>
  </w:style>
  <w:style w:type="paragraph" w:customStyle="1" w:styleId="FD104136FD4E4760BF31DC34FC89FE44">
    <w:name w:val="FD104136FD4E4760BF31DC34FC89FE44"/>
    <w:rsid w:val="00E561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ln>
          <a:solidFill>
            <a:schemeClr val="accent2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D5A1F-3D86-438B-9826-5F9DEBABE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HZ Word sjabloon - algemeen</Template>
  <TotalTime>0</TotalTime>
  <Pages>3</Pages>
  <Words>302</Words>
  <Characters>1665</Characters>
  <Application>Microsoft Office Word</Application>
  <DocSecurity>4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HZ Word template</vt:lpstr>
      <vt:lpstr>HZ Word template</vt:lpstr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HZ Word template</dc:title>
  <dc:subject/>
  <dc:creator>Rosanne Houterman</dc:creator>
  <cp:keywords/>
  <dc:description/>
  <cp:lastModifiedBy>Jeroen Vreeke</cp:lastModifiedBy>
  <cp:revision>2</cp:revision>
  <cp:lastPrinted>2026-01-19T14:23:00Z</cp:lastPrinted>
  <dcterms:created xsi:type="dcterms:W3CDTF">2026-03-12T10:54:00Z</dcterms:created>
  <dcterms:modified xsi:type="dcterms:W3CDTF">2026-03-12T10:54:00Z</dcterms:modified>
</cp:coreProperties>
</file>