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33086" w14:textId="50CFBB8C" w:rsidR="0061779D" w:rsidRDefault="006F6D19" w:rsidP="00691AE6">
      <w:pPr>
        <w:pStyle w:val="Titel"/>
      </w:pPr>
      <w:r w:rsidRPr="006F6D19">
        <w:t>Projectformat HZ Nexus</w:t>
      </w:r>
    </w:p>
    <w:p w14:paraId="5053C9A8" w14:textId="6B2C98F2" w:rsidR="0061779D" w:rsidRDefault="00591BE0" w:rsidP="0061779D">
      <w:pPr>
        <w:rPr>
          <w:lang w:val="nl-NL"/>
        </w:rPr>
      </w:pPr>
      <w:r>
        <w:rPr>
          <w:noProof/>
        </w:rPr>
        <mc:AlternateContent>
          <mc:Choice Requires="wps">
            <w:drawing>
              <wp:anchor distT="0" distB="0" distL="114300" distR="114300" simplePos="0" relativeHeight="251670528" behindDoc="0" locked="0" layoutInCell="1" allowOverlap="1" wp14:anchorId="37671973" wp14:editId="2935198C">
                <wp:simplePos x="0" y="0"/>
                <wp:positionH relativeFrom="margin">
                  <wp:align>left</wp:align>
                </wp:positionH>
                <wp:positionV relativeFrom="paragraph">
                  <wp:posOffset>42545</wp:posOffset>
                </wp:positionV>
                <wp:extent cx="2743200" cy="914400"/>
                <wp:effectExtent l="0" t="0" r="19050" b="19050"/>
                <wp:wrapThrough wrapText="bothSides">
                  <wp:wrapPolygon edited="0">
                    <wp:start x="450" y="0"/>
                    <wp:lineTo x="0" y="1350"/>
                    <wp:lineTo x="0" y="19800"/>
                    <wp:lineTo x="300" y="21600"/>
                    <wp:lineTo x="21300" y="21600"/>
                    <wp:lineTo x="21600" y="20250"/>
                    <wp:lineTo x="21600" y="1350"/>
                    <wp:lineTo x="21150" y="0"/>
                    <wp:lineTo x="450" y="0"/>
                  </wp:wrapPolygon>
                </wp:wrapThrough>
                <wp:docPr id="5" name="Tekstvak 5"/>
                <wp:cNvGraphicFramePr/>
                <a:graphic xmlns:a="http://schemas.openxmlformats.org/drawingml/2006/main">
                  <a:graphicData uri="http://schemas.microsoft.com/office/word/2010/wordprocessingShape">
                    <wps:wsp>
                      <wps:cNvSpPr txBox="1"/>
                      <wps:spPr>
                        <a:xfrm>
                          <a:off x="0" y="0"/>
                          <a:ext cx="2743200" cy="914400"/>
                        </a:xfrm>
                        <a:prstGeom prst="roundRect">
                          <a:avLst/>
                        </a:prstGeom>
                        <a:solidFill>
                          <a:schemeClr val="lt1"/>
                        </a:solidFill>
                        <a:ln w="6350">
                          <a:solidFill>
                            <a:schemeClr val="accent2"/>
                          </a:solidFill>
                        </a:ln>
                      </wps:spPr>
                      <wps:txbx>
                        <w:txbxContent>
                          <w:p w14:paraId="27E5F24F" w14:textId="291FC6DB" w:rsidR="00691AE6" w:rsidRDefault="00691AE6" w:rsidP="00691AE6">
                            <w:pPr>
                              <w:rPr>
                                <w:lang w:val="nl-NL"/>
                              </w:rPr>
                            </w:pPr>
                            <w:r>
                              <w:rPr>
                                <w:lang w:val="nl-NL"/>
                              </w:rPr>
                              <w:t xml:space="preserve">Graag ingevuld retour sturen naar </w:t>
                            </w:r>
                            <w:hyperlink r:id="rId8" w:history="1">
                              <w:r w:rsidRPr="00155686">
                                <w:rPr>
                                  <w:rStyle w:val="Hyperlink"/>
                                  <w:lang w:val="nl-NL"/>
                                </w:rPr>
                                <w:t>nexus@hz.nl</w:t>
                              </w:r>
                            </w:hyperlink>
                          </w:p>
                          <w:p w14:paraId="733DBB08" w14:textId="2EDFA5C4" w:rsidR="00691AE6" w:rsidRPr="00691AE6" w:rsidRDefault="004D3507" w:rsidP="00691AE6">
                            <w:pPr>
                              <w:rPr>
                                <w:lang w:val="nl-NL"/>
                              </w:rPr>
                            </w:pPr>
                            <w:r>
                              <w:rPr>
                                <w:lang w:val="nl-NL"/>
                              </w:rPr>
                              <w:t xml:space="preserve">Meer informatie gewenst? Neem een kijkje </w:t>
                            </w:r>
                            <w:proofErr w:type="gramStart"/>
                            <w:r>
                              <w:rPr>
                                <w:lang w:val="nl-NL"/>
                              </w:rPr>
                              <w:t>op  onze</w:t>
                            </w:r>
                            <w:proofErr w:type="gramEnd"/>
                            <w:r>
                              <w:rPr>
                                <w:lang w:val="nl-NL"/>
                              </w:rPr>
                              <w:t xml:space="preserve"> website via </w:t>
                            </w:r>
                            <w:hyperlink r:id="rId9" w:history="1">
                              <w:r w:rsidRPr="00155686">
                                <w:rPr>
                                  <w:rStyle w:val="Hyperlink"/>
                                  <w:lang w:val="nl-NL"/>
                                </w:rPr>
                                <w:t>www.hznexus.nl</w:t>
                              </w:r>
                            </w:hyperlink>
                            <w:r>
                              <w:rPr>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671973" id="Tekstvak 5" o:spid="_x0000_s1026" style="position:absolute;margin-left:0;margin-top:3.35pt;width:3in;height:1in;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uFAOgIAAIUEAAAOAAAAZHJzL2Uyb0RvYy54bWysVE1v2zAMvQ/YfxB0X5yk6ceMOEWWIsOA&#10;oC2WDj0rshwbkEVNYmJnv36U7Hy022nYRaFE+pF8fMz0vq012yvnKzAZHw2GnCkjIa/MNuM/Xpaf&#10;7jjzKEwuNBiV8YPy/H728cO0sakaQwk6V44RiPFpYzNeIto0SbwsVS38AKwy5CzA1QLp6rZJ7kRD&#10;6LVOxsPhTdKAy60Dqbyn14fOyWcRvyiUxKei8AqZzjjVhvF08dyEM5lNRbp1wpaV7MsQ/1BFLSpD&#10;SU9QDwIF27nqD6i6kg48FDiQUCdQFJVUsQfqZjR81826FFbFXogcb080+f8HKx/3a/vsGLZfoKUB&#10;BkIa61NPj6GftnB1+KVKGfmJwsOJNtUik/Q4vp1c0Sw4k+T7PJpMyCaY5Py1dR6/KqhZMDLuYGfy&#10;7zSbSJnYrzx28ce4kNGDrvJlpXW8BD2ohXZsL2iSGmOhlOFNlDasyfjN1fUwAr/xRUWdEYSUyuC4&#10;r/MikjC1oeLPJAQL203bM7OB/ECEOei05K1cVtTVSnh8Fo7EQ0TQQuATHYUGKgh6i7MS3K+/vYd4&#10;mil5OWtIjBn3P3fCKc70N0PTjqSSeuNlcn07phzu0rO59JhdvQBiaUSrZ2U0Qzzqo1k4qF9pb+Yh&#10;K7mEkZQ743g0F9itCO2dVPN5DCK9WoErs7YyQIephHG9tK/C2X6wSJJ4hKNsRfputF1s+NLAfIdQ&#10;VHHugeCO1Z530nqUT7+XYZku7zHq/O8x+w0AAP//AwBQSwMEFAAGAAgAAAAhADCxGQzdAAAABgEA&#10;AA8AAABkcnMvZG93bnJldi54bWxMj0FLw0AUhO+C/2F5ghexG2ttJGZTJCB4kWKqeH3NPpPY7NuY&#10;3bbpv/d50uMww8w3+WpyvTrQGDrPBm5mCSji2tuOGwNvm6fre1AhIlvsPZOBEwVYFednOWbWH/mV&#10;DlVslJRwyNBAG+OQaR3qlhyGmR+Ixfv0o8Mocmy0HfEo5a7X8yRZaocdy0KLA5Ut1btq7wxgul43&#10;m4+T3r18P38N6aIs368qYy4vpscHUJGm+BeGX3xBh0KYtn7PNqjegByJBpYpKDEXt3PRW0ndJSno&#10;Itf/8YsfAAAA//8DAFBLAQItABQABgAIAAAAIQC2gziS/gAAAOEBAAATAAAAAAAAAAAAAAAAAAAA&#10;AABbQ29udGVudF9UeXBlc10ueG1sUEsBAi0AFAAGAAgAAAAhADj9If/WAAAAlAEAAAsAAAAAAAAA&#10;AAAAAAAALwEAAF9yZWxzLy5yZWxzUEsBAi0AFAAGAAgAAAAhABfi4UA6AgAAhQQAAA4AAAAAAAAA&#10;AAAAAAAALgIAAGRycy9lMm9Eb2MueG1sUEsBAi0AFAAGAAgAAAAhADCxGQzdAAAABgEAAA8AAAAA&#10;AAAAAAAAAAAAlAQAAGRycy9kb3ducmV2LnhtbFBLBQYAAAAABAAEAPMAAACeBQAAAAA=&#10;" fillcolor="white [3201]" strokecolor="#ed7d31 [3205]" strokeweight=".5pt">
                <v:textbox>
                  <w:txbxContent>
                    <w:p w14:paraId="27E5F24F" w14:textId="291FC6DB" w:rsidR="00691AE6" w:rsidRDefault="00691AE6" w:rsidP="00691AE6">
                      <w:pPr>
                        <w:rPr>
                          <w:lang w:val="nl-NL"/>
                        </w:rPr>
                      </w:pPr>
                      <w:r>
                        <w:rPr>
                          <w:lang w:val="nl-NL"/>
                        </w:rPr>
                        <w:t xml:space="preserve">Graag ingevuld retour sturen naar </w:t>
                      </w:r>
                      <w:hyperlink r:id="rId10" w:history="1">
                        <w:r w:rsidRPr="00155686">
                          <w:rPr>
                            <w:rStyle w:val="Hyperlink"/>
                            <w:lang w:val="nl-NL"/>
                          </w:rPr>
                          <w:t>nexus@hz.nl</w:t>
                        </w:r>
                      </w:hyperlink>
                    </w:p>
                    <w:p w14:paraId="733DBB08" w14:textId="2EDFA5C4" w:rsidR="00691AE6" w:rsidRPr="00691AE6" w:rsidRDefault="004D3507" w:rsidP="00691AE6">
                      <w:pPr>
                        <w:rPr>
                          <w:lang w:val="nl-NL"/>
                        </w:rPr>
                      </w:pPr>
                      <w:r>
                        <w:rPr>
                          <w:lang w:val="nl-NL"/>
                        </w:rPr>
                        <w:t xml:space="preserve">Meer informatie gewenst? Neem een kijkje </w:t>
                      </w:r>
                      <w:proofErr w:type="gramStart"/>
                      <w:r>
                        <w:rPr>
                          <w:lang w:val="nl-NL"/>
                        </w:rPr>
                        <w:t>op  onze</w:t>
                      </w:r>
                      <w:proofErr w:type="gramEnd"/>
                      <w:r>
                        <w:rPr>
                          <w:lang w:val="nl-NL"/>
                        </w:rPr>
                        <w:t xml:space="preserve"> website via </w:t>
                      </w:r>
                      <w:hyperlink r:id="rId11" w:history="1">
                        <w:r w:rsidRPr="00155686">
                          <w:rPr>
                            <w:rStyle w:val="Hyperlink"/>
                            <w:lang w:val="nl-NL"/>
                          </w:rPr>
                          <w:t>www.hznexus.nl</w:t>
                        </w:r>
                      </w:hyperlink>
                      <w:r>
                        <w:rPr>
                          <w:lang w:val="nl-NL"/>
                        </w:rPr>
                        <w:t xml:space="preserve"> </w:t>
                      </w:r>
                    </w:p>
                  </w:txbxContent>
                </v:textbox>
                <w10:wrap type="through" anchorx="margin"/>
              </v:roundrect>
            </w:pict>
          </mc:Fallback>
        </mc:AlternateContent>
      </w:r>
    </w:p>
    <w:p w14:paraId="02E4C69C" w14:textId="1DA3EE25" w:rsidR="0061779D" w:rsidRDefault="0061779D" w:rsidP="0061779D">
      <w:pPr>
        <w:rPr>
          <w:lang w:val="nl-NL"/>
        </w:rPr>
      </w:pPr>
    </w:p>
    <w:p w14:paraId="0496508E" w14:textId="77777777" w:rsidR="0061779D" w:rsidRDefault="0061779D" w:rsidP="006F6D19">
      <w:pPr>
        <w:rPr>
          <w:lang w:val="nl-NL"/>
        </w:rPr>
      </w:pPr>
    </w:p>
    <w:p w14:paraId="5F43FCA5" w14:textId="7A02BA09" w:rsidR="006F6D19" w:rsidRPr="00591BE0" w:rsidRDefault="00691AE6" w:rsidP="006F6D19">
      <w:pPr>
        <w:rPr>
          <w:b/>
          <w:bCs/>
          <w:color w:val="005C95"/>
          <w:sz w:val="24"/>
          <w:szCs w:val="24"/>
          <w:lang w:val="nl-NL"/>
        </w:rPr>
      </w:pPr>
      <w:r>
        <w:rPr>
          <w:b/>
          <w:bCs/>
          <w:color w:val="000000" w:themeColor="text1"/>
          <w:sz w:val="24"/>
          <w:szCs w:val="24"/>
          <w:lang w:val="nl-NL"/>
        </w:rPr>
        <w:br/>
      </w:r>
      <w:r w:rsidR="006F6D19" w:rsidRPr="00591BE0">
        <w:rPr>
          <w:b/>
          <w:bCs/>
          <w:color w:val="005C95"/>
          <w:sz w:val="24"/>
          <w:szCs w:val="24"/>
          <w:lang w:val="nl-NL"/>
        </w:rPr>
        <w:t>1. Basisgegevens</w:t>
      </w:r>
    </w:p>
    <w:tbl>
      <w:tblPr>
        <w:tblStyle w:val="Tabelraster1"/>
        <w:tblW w:w="0" w:type="auto"/>
        <w:tblLook w:val="04A0" w:firstRow="1" w:lastRow="0" w:firstColumn="1" w:lastColumn="0" w:noHBand="0" w:noVBand="1"/>
      </w:tblPr>
      <w:tblGrid>
        <w:gridCol w:w="3258"/>
        <w:gridCol w:w="3967"/>
      </w:tblGrid>
      <w:tr w:rsidR="006F6D19" w:rsidRPr="00604A0B" w14:paraId="1049B322" w14:textId="77777777" w:rsidTr="0061779D">
        <w:tc>
          <w:tcPr>
            <w:tcW w:w="3258" w:type="dxa"/>
            <w:tcBorders>
              <w:top w:val="single" w:sz="4" w:space="0" w:color="FFFFFF"/>
              <w:left w:val="single" w:sz="4" w:space="0" w:color="FFFFFF"/>
              <w:bottom w:val="single" w:sz="4" w:space="0" w:color="FFFFFF"/>
              <w:right w:val="single" w:sz="4" w:space="0" w:color="FFFFFF"/>
            </w:tcBorders>
          </w:tcPr>
          <w:p w14:paraId="1211DEF0" w14:textId="77777777" w:rsidR="006F6D19" w:rsidRPr="00691AE6" w:rsidRDefault="006F6D19" w:rsidP="006F6D19">
            <w:pPr>
              <w:tabs>
                <w:tab w:val="left" w:pos="540"/>
              </w:tabs>
              <w:spacing w:before="0" w:after="0" w:line="276" w:lineRule="auto"/>
              <w:rPr>
                <w:rFonts w:cs="Calibri"/>
                <w:szCs w:val="20"/>
              </w:rPr>
            </w:pPr>
            <w:r w:rsidRPr="00691AE6">
              <w:rPr>
                <w:rFonts w:cs="Calibri"/>
                <w:szCs w:val="20"/>
              </w:rPr>
              <w:t>Naam organisatie:</w:t>
            </w:r>
          </w:p>
          <w:p w14:paraId="52A25682" w14:textId="77777777" w:rsidR="006F6D19" w:rsidRPr="00691AE6" w:rsidRDefault="006F6D19" w:rsidP="006F6D19">
            <w:pPr>
              <w:tabs>
                <w:tab w:val="left" w:pos="540"/>
              </w:tabs>
              <w:spacing w:before="0" w:after="0" w:line="276" w:lineRule="auto"/>
              <w:rPr>
                <w:rFonts w:cs="Calibri"/>
                <w:szCs w:val="20"/>
              </w:rPr>
            </w:pPr>
            <w:r w:rsidRPr="00691AE6">
              <w:rPr>
                <w:rFonts w:cs="Calibri"/>
                <w:szCs w:val="20"/>
              </w:rPr>
              <w:t>Vestiging (indien van toepassing)</w:t>
            </w:r>
          </w:p>
          <w:p w14:paraId="38DD9158" w14:textId="77777777" w:rsidR="006F6D19" w:rsidRPr="00691AE6" w:rsidRDefault="006F6D19" w:rsidP="006F6D19">
            <w:pPr>
              <w:spacing w:before="0" w:after="0" w:line="276" w:lineRule="auto"/>
              <w:rPr>
                <w:rFonts w:cs="Calibri"/>
              </w:rPr>
            </w:pPr>
            <w:r w:rsidRPr="00691AE6">
              <w:rPr>
                <w:rFonts w:cs="Calibri"/>
              </w:rPr>
              <w:t>Contactpersoon:</w:t>
            </w:r>
            <w:r w:rsidRPr="00691AE6">
              <w:rPr>
                <w:rFonts w:cs="Calibri"/>
              </w:rPr>
              <w:br/>
              <w:t>Alumnus van HZ:</w:t>
            </w:r>
            <w:r w:rsidRPr="00691AE6">
              <w:rPr>
                <w:rFonts w:cs="Calibri"/>
              </w:rPr>
              <w:br/>
            </w:r>
            <w:proofErr w:type="gramStart"/>
            <w:r w:rsidRPr="00691AE6">
              <w:rPr>
                <w:rFonts w:cs="Calibri"/>
              </w:rPr>
              <w:t>E-mail adres</w:t>
            </w:r>
            <w:proofErr w:type="gramEnd"/>
            <w:r w:rsidRPr="00691AE6">
              <w:rPr>
                <w:rFonts w:cs="Calibri"/>
              </w:rPr>
              <w:t>:</w:t>
            </w:r>
            <w:r w:rsidRPr="00691AE6">
              <w:rPr>
                <w:rFonts w:cs="Calibri"/>
              </w:rPr>
              <w:tab/>
            </w:r>
            <w:r w:rsidRPr="00691AE6">
              <w:rPr>
                <w:rFonts w:cs="Calibri"/>
              </w:rPr>
              <w:tab/>
            </w:r>
          </w:p>
          <w:p w14:paraId="271DA7D3" w14:textId="77777777" w:rsidR="006F6D19" w:rsidRPr="00691AE6" w:rsidRDefault="006F6D19" w:rsidP="006F6D19">
            <w:pPr>
              <w:spacing w:before="0" w:after="0" w:line="276" w:lineRule="auto"/>
              <w:rPr>
                <w:rFonts w:cs="Calibri"/>
              </w:rPr>
            </w:pPr>
            <w:r w:rsidRPr="00691AE6">
              <w:rPr>
                <w:rFonts w:cs="Calibri"/>
              </w:rPr>
              <w:t>Telefoonnummer:</w:t>
            </w:r>
            <w:r w:rsidRPr="00691AE6">
              <w:rPr>
                <w:rFonts w:cs="Calibri"/>
              </w:rPr>
              <w:tab/>
            </w:r>
            <w:r w:rsidRPr="00691AE6">
              <w:rPr>
                <w:rFonts w:cs="Calibri"/>
              </w:rPr>
              <w:tab/>
            </w:r>
          </w:p>
          <w:p w14:paraId="37BC0EBD" w14:textId="77777777" w:rsidR="006F6D19" w:rsidRPr="00691AE6" w:rsidRDefault="006F6D19" w:rsidP="006F6D19">
            <w:pPr>
              <w:spacing w:before="0" w:after="0" w:line="276" w:lineRule="auto"/>
              <w:rPr>
                <w:rFonts w:cs="Calibri"/>
                <w:szCs w:val="20"/>
              </w:rPr>
            </w:pPr>
            <w:r w:rsidRPr="00691AE6">
              <w:rPr>
                <w:rFonts w:cs="Calibri"/>
                <w:szCs w:val="20"/>
              </w:rPr>
              <w:t>Datum:</w:t>
            </w:r>
          </w:p>
          <w:p w14:paraId="549C5224" w14:textId="77777777" w:rsidR="00984BCF" w:rsidRDefault="00984BCF" w:rsidP="006F6D19">
            <w:pPr>
              <w:spacing w:before="0" w:after="0" w:line="276" w:lineRule="auto"/>
              <w:rPr>
                <w:rFonts w:cs="Calibri"/>
                <w:b/>
                <w:color w:val="005C95"/>
                <w:szCs w:val="20"/>
              </w:rPr>
            </w:pPr>
          </w:p>
          <w:p w14:paraId="1D91DD18" w14:textId="23D59AB2" w:rsidR="006F6D19" w:rsidRPr="00691AE6" w:rsidRDefault="006F6D19" w:rsidP="006F6D19">
            <w:pPr>
              <w:spacing w:before="0" w:after="0" w:line="276" w:lineRule="auto"/>
              <w:rPr>
                <w:rFonts w:cs="Calibri"/>
                <w:szCs w:val="20"/>
              </w:rPr>
            </w:pPr>
            <w:r w:rsidRPr="00591BE0">
              <w:rPr>
                <w:rFonts w:cs="Calibri"/>
                <w:b/>
                <w:color w:val="005C95"/>
                <w:szCs w:val="20"/>
              </w:rPr>
              <w:t>Projectbegeleider tíjdens project</w:t>
            </w:r>
            <w:r w:rsidRPr="00691AE6">
              <w:rPr>
                <w:rFonts w:cs="Calibri"/>
                <w:b/>
                <w:szCs w:val="20"/>
              </w:rPr>
              <w:t xml:space="preserve"> </w:t>
            </w:r>
            <w:r w:rsidRPr="00691AE6">
              <w:rPr>
                <w:rFonts w:cs="Calibri"/>
                <w:b/>
                <w:szCs w:val="20"/>
              </w:rPr>
              <w:br/>
            </w:r>
            <w:r w:rsidRPr="00691AE6">
              <w:rPr>
                <w:rFonts w:cs="Calibri"/>
                <w:szCs w:val="20"/>
              </w:rPr>
              <w:t>Contactpersoon:</w:t>
            </w:r>
          </w:p>
          <w:p w14:paraId="7FDB94E4" w14:textId="77777777" w:rsidR="006F6D19" w:rsidRPr="00691AE6" w:rsidRDefault="006F6D19" w:rsidP="006F6D19">
            <w:pPr>
              <w:spacing w:before="0" w:after="0" w:line="276" w:lineRule="auto"/>
              <w:rPr>
                <w:rFonts w:cs="Calibri"/>
                <w:szCs w:val="20"/>
              </w:rPr>
            </w:pPr>
            <w:r w:rsidRPr="00691AE6">
              <w:rPr>
                <w:rFonts w:cs="Calibri"/>
                <w:szCs w:val="20"/>
              </w:rPr>
              <w:t>Alumnus van HZ:</w:t>
            </w:r>
          </w:p>
          <w:p w14:paraId="25EBF15B" w14:textId="77777777" w:rsidR="006F6D19" w:rsidRPr="00691AE6" w:rsidRDefault="006F6D19" w:rsidP="006F6D19">
            <w:pPr>
              <w:spacing w:before="0" w:after="0" w:line="276" w:lineRule="auto"/>
              <w:rPr>
                <w:rFonts w:cs="Calibri"/>
                <w:b/>
                <w:szCs w:val="20"/>
              </w:rPr>
            </w:pPr>
            <w:proofErr w:type="gramStart"/>
            <w:r w:rsidRPr="00691AE6">
              <w:rPr>
                <w:szCs w:val="20"/>
              </w:rPr>
              <w:t>E-mail adres</w:t>
            </w:r>
            <w:proofErr w:type="gramEnd"/>
            <w:r w:rsidRPr="00691AE6">
              <w:rPr>
                <w:szCs w:val="20"/>
              </w:rPr>
              <w:t xml:space="preserve">:  </w:t>
            </w:r>
            <w:r w:rsidRPr="00691AE6">
              <w:rPr>
                <w:szCs w:val="20"/>
              </w:rPr>
              <w:br/>
              <w:t>Telefoonnummer:</w:t>
            </w:r>
          </w:p>
          <w:p w14:paraId="6796F3B7" w14:textId="77777777" w:rsidR="006F6D19" w:rsidRPr="006F6D19" w:rsidRDefault="006F6D19" w:rsidP="006F6D19">
            <w:pPr>
              <w:spacing w:before="0" w:after="0" w:line="276" w:lineRule="auto"/>
              <w:rPr>
                <w:rFonts w:ascii="Calibri" w:hAnsi="Calibri"/>
                <w:szCs w:val="20"/>
              </w:rPr>
            </w:pPr>
          </w:p>
        </w:tc>
        <w:tc>
          <w:tcPr>
            <w:tcW w:w="3967" w:type="dxa"/>
            <w:tcBorders>
              <w:top w:val="single" w:sz="4" w:space="0" w:color="FFFFFF"/>
              <w:left w:val="single" w:sz="4" w:space="0" w:color="FFFFFF"/>
              <w:bottom w:val="single" w:sz="4" w:space="0" w:color="FFFFFF"/>
              <w:right w:val="single" w:sz="4" w:space="0" w:color="FFFFFF"/>
            </w:tcBorders>
          </w:tcPr>
          <w:sdt>
            <w:sdtPr>
              <w:rPr>
                <w:rFonts w:ascii="Calibri" w:hAnsi="Calibri" w:cs="Calibri"/>
                <w:b/>
                <w:szCs w:val="20"/>
              </w:rPr>
              <w:id w:val="225887052"/>
              <w:placeholder>
                <w:docPart w:val="FD104136FD4E4760BF31DC34FC89FE44"/>
              </w:placeholder>
              <w:showingPlcHdr/>
              <w:text/>
            </w:sdtPr>
            <w:sdtEndPr/>
            <w:sdtContent>
              <w:p w14:paraId="0CE9B0D4" w14:textId="11AA0A4B" w:rsidR="006F6D19" w:rsidRPr="0035104C" w:rsidRDefault="00984BCF" w:rsidP="006F6D19">
                <w:pPr>
                  <w:spacing w:before="0" w:after="0" w:line="276" w:lineRule="auto"/>
                  <w:rPr>
                    <w:rFonts w:ascii="Calibri" w:eastAsiaTheme="minorHAnsi" w:hAnsi="Calibri" w:cs="Calibri"/>
                    <w:b/>
                    <w:kern w:val="2"/>
                    <w:szCs w:val="20"/>
                    <w14:ligatures w14:val="standardContextual"/>
                  </w:rPr>
                </w:pPr>
                <w:r w:rsidRPr="004D3507">
                  <w:rPr>
                    <w:color w:val="808080"/>
                    <w:szCs w:val="20"/>
                  </w:rPr>
                  <w:t>Klik hier als je tekst wilt invoeren.</w:t>
                </w:r>
              </w:p>
            </w:sdtContent>
          </w:sdt>
          <w:sdt>
            <w:sdtPr>
              <w:rPr>
                <w:rFonts w:ascii="Calibri" w:hAnsi="Calibri" w:cs="Calibri"/>
                <w:b/>
                <w:szCs w:val="20"/>
              </w:rPr>
              <w:id w:val="-48608108"/>
              <w:placeholder>
                <w:docPart w:val="9EE7A42C78A447708C6A24AC46EC5CFD"/>
              </w:placeholder>
              <w:showingPlcHdr/>
              <w:text/>
            </w:sdtPr>
            <w:sdtEndPr/>
            <w:sdtContent>
              <w:p w14:paraId="7C316112" w14:textId="77777777" w:rsidR="006F6D19" w:rsidRPr="006F6D19" w:rsidRDefault="006F6D19" w:rsidP="006F6D19">
                <w:pPr>
                  <w:spacing w:before="0" w:after="0" w:line="276" w:lineRule="auto"/>
                  <w:rPr>
                    <w:rFonts w:ascii="Calibri" w:hAnsi="Calibri" w:cs="Calibri"/>
                    <w:b/>
                    <w:szCs w:val="20"/>
                  </w:rPr>
                </w:pPr>
                <w:r w:rsidRPr="006F6D19">
                  <w:rPr>
                    <w:rFonts w:ascii="Calibri" w:hAnsi="Calibri"/>
                    <w:color w:val="808080"/>
                    <w:szCs w:val="20"/>
                  </w:rPr>
                  <w:t>Klik hier als je tekst wilt invoeren.</w:t>
                </w:r>
              </w:p>
            </w:sdtContent>
          </w:sdt>
          <w:sdt>
            <w:sdtPr>
              <w:rPr>
                <w:rFonts w:ascii="Calibri" w:hAnsi="Calibri" w:cs="Calibri"/>
                <w:b/>
                <w:szCs w:val="20"/>
              </w:rPr>
              <w:id w:val="897094054"/>
              <w:placeholder>
                <w:docPart w:val="94F358F46FAE4AFE9D39C32B86AE7FF2"/>
              </w:placeholder>
              <w:showingPlcHdr/>
              <w:text/>
            </w:sdtPr>
            <w:sdtEndPr/>
            <w:sdtContent>
              <w:p w14:paraId="0D65E841" w14:textId="77777777" w:rsidR="006F6D19" w:rsidRPr="006F6D19" w:rsidRDefault="006F6D19" w:rsidP="006F6D19">
                <w:pPr>
                  <w:spacing w:before="0" w:after="0" w:line="276" w:lineRule="auto"/>
                  <w:rPr>
                    <w:rFonts w:ascii="Calibri" w:hAnsi="Calibri" w:cs="Calibri"/>
                    <w:b/>
                    <w:szCs w:val="20"/>
                  </w:rPr>
                </w:pPr>
                <w:r w:rsidRPr="006F6D19">
                  <w:rPr>
                    <w:rFonts w:ascii="Calibri" w:hAnsi="Calibri"/>
                    <w:color w:val="808080"/>
                    <w:szCs w:val="20"/>
                  </w:rPr>
                  <w:t>Klik hier als je tekst wilt invoeren.</w:t>
                </w:r>
              </w:p>
            </w:sdtContent>
          </w:sdt>
          <w:p w14:paraId="198BAAB5" w14:textId="77777777" w:rsidR="006F6D19" w:rsidRPr="006F6D19" w:rsidRDefault="00A55BE0" w:rsidP="006F6D19">
            <w:pPr>
              <w:spacing w:before="0" w:after="0" w:line="276" w:lineRule="auto"/>
              <w:rPr>
                <w:rFonts w:ascii="Calibri" w:hAnsi="Calibri" w:cs="Calibri"/>
                <w:b/>
                <w:szCs w:val="20"/>
              </w:rPr>
            </w:pPr>
            <w:sdt>
              <w:sdtPr>
                <w:rPr>
                  <w:rFonts w:ascii="Calibri" w:hAnsi="Calibri" w:cs="Calibri"/>
                  <w:szCs w:val="20"/>
                </w:rPr>
                <w:id w:val="1268962935"/>
                <w:placeholder>
                  <w:docPart w:val="0C336CBEAE3A46FE8932C365A12079E0"/>
                </w:placeholder>
                <w:showingPlcHdr/>
                <w:comboBox>
                  <w:listItem w:value="Kies een item."/>
                  <w:listItem w:displayText="Ja" w:value="Ja"/>
                  <w:listItem w:displayText="Nee" w:value="Nee"/>
                </w:comboBox>
              </w:sdtPr>
              <w:sdtEndPr/>
              <w:sdtContent>
                <w:r w:rsidR="006F6D19" w:rsidRPr="006F6D19">
                  <w:rPr>
                    <w:rFonts w:ascii="Calibri" w:hAnsi="Calibri"/>
                    <w:color w:val="808080"/>
                    <w:szCs w:val="20"/>
                  </w:rPr>
                  <w:t>Kies een item.</w:t>
                </w:r>
              </w:sdtContent>
            </w:sdt>
          </w:p>
          <w:sdt>
            <w:sdtPr>
              <w:rPr>
                <w:rFonts w:ascii="Calibri" w:hAnsi="Calibri" w:cs="Calibri"/>
                <w:b/>
                <w:szCs w:val="20"/>
              </w:rPr>
              <w:id w:val="951988515"/>
              <w:placeholder>
                <w:docPart w:val="124F97D500024DDD9D6166C61535EE41"/>
              </w:placeholder>
              <w:showingPlcHdr/>
              <w:text/>
            </w:sdtPr>
            <w:sdtEndPr/>
            <w:sdtContent>
              <w:p w14:paraId="1E2091DC" w14:textId="77777777" w:rsidR="006F6D19" w:rsidRPr="006F6D19" w:rsidRDefault="006F6D19" w:rsidP="006F6D19">
                <w:pPr>
                  <w:spacing w:before="0" w:after="0" w:line="276" w:lineRule="auto"/>
                  <w:rPr>
                    <w:rFonts w:ascii="Calibri" w:hAnsi="Calibri" w:cs="Calibri"/>
                    <w:b/>
                    <w:szCs w:val="20"/>
                  </w:rPr>
                </w:pPr>
                <w:r w:rsidRPr="006F6D19">
                  <w:rPr>
                    <w:rFonts w:ascii="Calibri" w:hAnsi="Calibri"/>
                    <w:color w:val="808080"/>
                    <w:szCs w:val="20"/>
                  </w:rPr>
                  <w:t>Klik hier als je tekst wilt invoeren.</w:t>
                </w:r>
              </w:p>
            </w:sdtContent>
          </w:sdt>
          <w:sdt>
            <w:sdtPr>
              <w:rPr>
                <w:rFonts w:ascii="Calibri" w:hAnsi="Calibri" w:cs="Calibri"/>
                <w:b/>
                <w:szCs w:val="20"/>
              </w:rPr>
              <w:id w:val="-189912364"/>
              <w:placeholder>
                <w:docPart w:val="9AC9E20FC3FC48A4852C20466AE6554A"/>
              </w:placeholder>
              <w:showingPlcHdr/>
              <w:text/>
            </w:sdtPr>
            <w:sdtEndPr/>
            <w:sdtContent>
              <w:p w14:paraId="62886FEC" w14:textId="77777777" w:rsidR="006F6D19" w:rsidRPr="006F6D19" w:rsidRDefault="006F6D19" w:rsidP="006F6D19">
                <w:pPr>
                  <w:spacing w:before="0" w:after="0" w:line="276" w:lineRule="auto"/>
                  <w:rPr>
                    <w:rFonts w:ascii="Calibri" w:hAnsi="Calibri" w:cs="Calibri"/>
                    <w:b/>
                    <w:szCs w:val="20"/>
                  </w:rPr>
                </w:pPr>
                <w:r w:rsidRPr="006F6D19">
                  <w:rPr>
                    <w:rFonts w:ascii="Calibri" w:hAnsi="Calibri"/>
                    <w:color w:val="808080"/>
                    <w:szCs w:val="20"/>
                  </w:rPr>
                  <w:t>Klik hier als je tekst wilt invoeren.</w:t>
                </w:r>
              </w:p>
            </w:sdtContent>
          </w:sdt>
          <w:sdt>
            <w:sdtPr>
              <w:rPr>
                <w:rFonts w:ascii="Calibri" w:hAnsi="Calibri" w:cs="Calibri"/>
                <w:b/>
                <w:szCs w:val="20"/>
              </w:rPr>
              <w:id w:val="-961796134"/>
              <w:placeholder>
                <w:docPart w:val="254B3B482C2C4E238BC5C9FC544FA956"/>
              </w:placeholder>
              <w:showingPlcHdr/>
              <w:text/>
            </w:sdtPr>
            <w:sdtEndPr/>
            <w:sdtContent>
              <w:p w14:paraId="273AAA1F" w14:textId="77777777" w:rsidR="006F6D19" w:rsidRPr="006F6D19" w:rsidRDefault="006F6D19" w:rsidP="006F6D19">
                <w:pPr>
                  <w:spacing w:before="0" w:after="0" w:line="276" w:lineRule="auto"/>
                  <w:rPr>
                    <w:rFonts w:ascii="Calibri" w:hAnsi="Calibri" w:cs="Calibri"/>
                    <w:b/>
                    <w:szCs w:val="20"/>
                  </w:rPr>
                </w:pPr>
                <w:r w:rsidRPr="006F6D19">
                  <w:rPr>
                    <w:rFonts w:ascii="Calibri" w:hAnsi="Calibri"/>
                    <w:color w:val="808080"/>
                    <w:szCs w:val="20"/>
                  </w:rPr>
                  <w:t>Klik hier als je tekst wilt invoeren.</w:t>
                </w:r>
              </w:p>
            </w:sdtContent>
          </w:sdt>
          <w:p w14:paraId="109D24A2" w14:textId="77777777" w:rsidR="006F6D19" w:rsidRPr="006F6D19" w:rsidRDefault="006F6D19" w:rsidP="006F6D19">
            <w:pPr>
              <w:spacing w:before="0" w:after="0" w:line="276" w:lineRule="auto"/>
              <w:rPr>
                <w:rFonts w:ascii="Calibri" w:hAnsi="Calibri" w:cs="Calibri"/>
                <w:b/>
                <w:szCs w:val="20"/>
              </w:rPr>
            </w:pPr>
          </w:p>
          <w:p w14:paraId="77930542" w14:textId="77777777" w:rsidR="006F6D19" w:rsidRPr="006F6D19" w:rsidRDefault="006F6D19" w:rsidP="006F6D19">
            <w:pPr>
              <w:spacing w:before="0" w:after="0" w:line="276" w:lineRule="auto"/>
              <w:rPr>
                <w:rFonts w:ascii="Calibri" w:hAnsi="Calibri" w:cs="Calibri"/>
                <w:b/>
                <w:szCs w:val="20"/>
              </w:rPr>
            </w:pPr>
          </w:p>
          <w:sdt>
            <w:sdtPr>
              <w:rPr>
                <w:rFonts w:ascii="Calibri" w:hAnsi="Calibri" w:cs="Calibri"/>
                <w:b/>
                <w:szCs w:val="20"/>
              </w:rPr>
              <w:id w:val="46886284"/>
              <w:placeholder>
                <w:docPart w:val="667D02262A164E3ABA1F3ABBD8210D99"/>
              </w:placeholder>
              <w:showingPlcHdr/>
              <w:text/>
            </w:sdtPr>
            <w:sdtEndPr/>
            <w:sdtContent>
              <w:p w14:paraId="5E3DADD6" w14:textId="77777777" w:rsidR="006F6D19" w:rsidRPr="006F6D19" w:rsidRDefault="006F6D19" w:rsidP="006F6D19">
                <w:pPr>
                  <w:spacing w:before="0" w:after="0" w:line="276" w:lineRule="auto"/>
                  <w:rPr>
                    <w:rFonts w:ascii="Calibri" w:hAnsi="Calibri" w:cs="Calibri"/>
                    <w:b/>
                    <w:szCs w:val="20"/>
                  </w:rPr>
                </w:pPr>
                <w:r w:rsidRPr="006F6D19">
                  <w:rPr>
                    <w:rFonts w:ascii="Calibri" w:hAnsi="Calibri"/>
                    <w:color w:val="808080"/>
                    <w:szCs w:val="20"/>
                  </w:rPr>
                  <w:t>Klik hier als je tekst wilt invoeren.</w:t>
                </w:r>
              </w:p>
            </w:sdtContent>
          </w:sdt>
          <w:p w14:paraId="7F42C421" w14:textId="77777777" w:rsidR="006F6D19" w:rsidRPr="006F6D19" w:rsidRDefault="00A55BE0" w:rsidP="006F6D19">
            <w:pPr>
              <w:spacing w:before="0" w:after="0" w:line="276" w:lineRule="auto"/>
              <w:rPr>
                <w:rFonts w:ascii="Calibri" w:hAnsi="Calibri" w:cs="Calibri"/>
                <w:b/>
                <w:szCs w:val="20"/>
              </w:rPr>
            </w:pPr>
            <w:sdt>
              <w:sdtPr>
                <w:rPr>
                  <w:rFonts w:ascii="Calibri" w:hAnsi="Calibri" w:cs="Calibri"/>
                  <w:szCs w:val="20"/>
                </w:rPr>
                <w:id w:val="-681430162"/>
                <w:placeholder>
                  <w:docPart w:val="6673610FAA02403DA869A96CDBB655C3"/>
                </w:placeholder>
                <w:showingPlcHdr/>
                <w:comboBox>
                  <w:listItem w:value="Kies een item."/>
                  <w:listItem w:displayText="Ja" w:value="Ja"/>
                  <w:listItem w:displayText="Nee" w:value="Nee"/>
                </w:comboBox>
              </w:sdtPr>
              <w:sdtEndPr/>
              <w:sdtContent>
                <w:r w:rsidR="006F6D19" w:rsidRPr="006F6D19">
                  <w:rPr>
                    <w:rFonts w:ascii="Calibri" w:hAnsi="Calibri"/>
                    <w:color w:val="808080"/>
                    <w:szCs w:val="20"/>
                  </w:rPr>
                  <w:t>Kies een item.</w:t>
                </w:r>
              </w:sdtContent>
            </w:sdt>
          </w:p>
          <w:sdt>
            <w:sdtPr>
              <w:rPr>
                <w:rFonts w:ascii="Calibri" w:hAnsi="Calibri" w:cs="Calibri"/>
                <w:b/>
                <w:szCs w:val="20"/>
              </w:rPr>
              <w:id w:val="541801144"/>
              <w:placeholder>
                <w:docPart w:val="37FE0CA8E51E4C769982CC253A5B7B91"/>
              </w:placeholder>
              <w:showingPlcHdr/>
              <w:text/>
            </w:sdtPr>
            <w:sdtEndPr/>
            <w:sdtContent>
              <w:p w14:paraId="3F6B1A94" w14:textId="77777777" w:rsidR="006F6D19" w:rsidRPr="006F6D19" w:rsidRDefault="006F6D19" w:rsidP="006F6D19">
                <w:pPr>
                  <w:spacing w:before="0" w:after="0" w:line="276" w:lineRule="auto"/>
                  <w:rPr>
                    <w:rFonts w:ascii="Calibri" w:hAnsi="Calibri" w:cs="Calibri"/>
                    <w:b/>
                    <w:szCs w:val="20"/>
                  </w:rPr>
                </w:pPr>
                <w:r w:rsidRPr="006F6D19">
                  <w:rPr>
                    <w:rFonts w:ascii="Calibri" w:hAnsi="Calibri"/>
                    <w:color w:val="808080"/>
                    <w:szCs w:val="20"/>
                  </w:rPr>
                  <w:t>Klik hier als je tekst wilt invoeren.</w:t>
                </w:r>
              </w:p>
            </w:sdtContent>
          </w:sdt>
          <w:sdt>
            <w:sdtPr>
              <w:rPr>
                <w:rFonts w:ascii="Calibri" w:hAnsi="Calibri" w:cs="Calibri"/>
                <w:b/>
                <w:szCs w:val="20"/>
              </w:rPr>
              <w:id w:val="1409966357"/>
              <w:placeholder>
                <w:docPart w:val="C517F5980EFB46BC92BAC9FA1C50E274"/>
              </w:placeholder>
              <w:showingPlcHdr/>
              <w:text/>
            </w:sdtPr>
            <w:sdtEndPr/>
            <w:sdtContent>
              <w:p w14:paraId="0AE76B86" w14:textId="77777777" w:rsidR="006F6D19" w:rsidRPr="006F6D19" w:rsidRDefault="006F6D19" w:rsidP="006F6D19">
                <w:pPr>
                  <w:spacing w:before="0" w:after="0" w:line="276" w:lineRule="auto"/>
                  <w:rPr>
                    <w:rFonts w:ascii="Calibri" w:hAnsi="Calibri" w:cs="Calibri"/>
                    <w:b/>
                    <w:szCs w:val="20"/>
                  </w:rPr>
                </w:pPr>
                <w:r w:rsidRPr="006F6D19">
                  <w:rPr>
                    <w:rFonts w:ascii="Calibri" w:hAnsi="Calibri"/>
                    <w:color w:val="808080"/>
                    <w:szCs w:val="20"/>
                  </w:rPr>
                  <w:t>Klik hier als je tekst wilt invoeren.</w:t>
                </w:r>
              </w:p>
            </w:sdtContent>
          </w:sdt>
          <w:p w14:paraId="6B14994B" w14:textId="77777777" w:rsidR="006F6D19" w:rsidRPr="006F6D19" w:rsidRDefault="006F6D19" w:rsidP="006F6D19">
            <w:pPr>
              <w:spacing w:before="0" w:after="0" w:line="276" w:lineRule="auto"/>
              <w:rPr>
                <w:rFonts w:ascii="Calibri" w:hAnsi="Calibri" w:cs="Calibri"/>
                <w:b/>
                <w:szCs w:val="20"/>
              </w:rPr>
            </w:pPr>
          </w:p>
        </w:tc>
      </w:tr>
    </w:tbl>
    <w:p w14:paraId="713C246C" w14:textId="7F0F3EB7" w:rsidR="006F6D19" w:rsidRPr="00591BE0" w:rsidRDefault="006F6D19" w:rsidP="006F6D19">
      <w:pPr>
        <w:rPr>
          <w:b/>
          <w:bCs/>
          <w:color w:val="005C95"/>
          <w:sz w:val="24"/>
          <w:szCs w:val="24"/>
          <w:lang w:val="nl-NL"/>
        </w:rPr>
      </w:pPr>
      <w:r w:rsidRPr="00591BE0">
        <w:rPr>
          <w:b/>
          <w:bCs/>
          <w:color w:val="005C95"/>
          <w:sz w:val="24"/>
          <w:szCs w:val="24"/>
          <w:lang w:val="nl-NL"/>
        </w:rPr>
        <w:t>2. Onderwerp</w:t>
      </w:r>
    </w:p>
    <w:p w14:paraId="5AC04CC3" w14:textId="6E38805D" w:rsidR="0035104C" w:rsidRDefault="006F6D19" w:rsidP="006F6D19">
      <w:pPr>
        <w:rPr>
          <w:i/>
          <w:iCs/>
          <w:color w:val="000000" w:themeColor="text1"/>
          <w:szCs w:val="20"/>
          <w:lang w:val="nl-NL"/>
        </w:rPr>
      </w:pPr>
      <w:r w:rsidRPr="00691AE6">
        <w:rPr>
          <w:i/>
          <w:iCs/>
          <w:color w:val="000000" w:themeColor="text1"/>
          <w:szCs w:val="20"/>
          <w:lang w:val="nl-NL"/>
        </w:rPr>
        <w:t>Geef in een aantal steekwoorden aan wat het onderwerp van uw vraagstuk is.</w:t>
      </w:r>
    </w:p>
    <w:p w14:paraId="4AB68B4C" w14:textId="2CCDCCDA" w:rsidR="006F6D19" w:rsidRPr="0035104C" w:rsidRDefault="006F6D19" w:rsidP="006F6D19">
      <w:pPr>
        <w:rPr>
          <w:i/>
          <w:iCs/>
          <w:color w:val="000000" w:themeColor="text1"/>
          <w:szCs w:val="20"/>
          <w:lang w:val="nl-NL"/>
        </w:rPr>
      </w:pPr>
      <w:r>
        <w:rPr>
          <w:b/>
          <w:bCs/>
          <w:noProof/>
          <w:color w:val="ED7D31" w:themeColor="accent2"/>
          <w:sz w:val="24"/>
          <w:szCs w:val="24"/>
          <w:lang w:val="nl-NL"/>
        </w:rPr>
        <mc:AlternateContent>
          <mc:Choice Requires="wps">
            <w:drawing>
              <wp:anchor distT="0" distB="0" distL="114300" distR="114300" simplePos="0" relativeHeight="251660288" behindDoc="0" locked="0" layoutInCell="1" allowOverlap="1" wp14:anchorId="0742B28A" wp14:editId="31F949C3">
                <wp:simplePos x="0" y="0"/>
                <wp:positionH relativeFrom="margin">
                  <wp:posOffset>-1905</wp:posOffset>
                </wp:positionH>
                <wp:positionV relativeFrom="paragraph">
                  <wp:posOffset>67310</wp:posOffset>
                </wp:positionV>
                <wp:extent cx="6325870" cy="690880"/>
                <wp:effectExtent l="0" t="0" r="17780" b="19685"/>
                <wp:wrapTopAndBottom/>
                <wp:docPr id="2" name="Tekstvak 2"/>
                <wp:cNvGraphicFramePr/>
                <a:graphic xmlns:a="http://schemas.openxmlformats.org/drawingml/2006/main">
                  <a:graphicData uri="http://schemas.microsoft.com/office/word/2010/wordprocessingShape">
                    <wps:wsp>
                      <wps:cNvSpPr txBox="1"/>
                      <wps:spPr>
                        <a:xfrm>
                          <a:off x="0" y="0"/>
                          <a:ext cx="6325870" cy="690880"/>
                        </a:xfrm>
                        <a:prstGeom prst="roundRect">
                          <a:avLst/>
                        </a:prstGeom>
                        <a:ln>
                          <a:solidFill>
                            <a:schemeClr val="accent2"/>
                          </a:solidFill>
                        </a:ln>
                      </wps:spPr>
                      <wps:style>
                        <a:lnRef idx="2">
                          <a:schemeClr val="dk1"/>
                        </a:lnRef>
                        <a:fillRef idx="1">
                          <a:schemeClr val="lt1"/>
                        </a:fillRef>
                        <a:effectRef idx="0">
                          <a:schemeClr val="dk1"/>
                        </a:effectRef>
                        <a:fontRef idx="minor">
                          <a:schemeClr val="dk1"/>
                        </a:fontRef>
                      </wps:style>
                      <wps:txbx>
                        <w:txbxContent>
                          <w:p w14:paraId="6053CEC7" w14:textId="69E6DA67" w:rsidR="00F25CE0" w:rsidRDefault="00F25CE0">
                            <w:pPr>
                              <w:rPr>
                                <w:lang w:val="nl-NL"/>
                              </w:rPr>
                            </w:pPr>
                          </w:p>
                          <w:p w14:paraId="701C7983" w14:textId="77777777" w:rsidR="0035104C" w:rsidRPr="006F6D19" w:rsidRDefault="0035104C">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roundrect w14:anchorId="0742B28A" id="Tekstvak 2" o:spid="_x0000_s1027" style="position:absolute;margin-left:-.15pt;margin-top:5.3pt;width:498.1pt;height:54.4pt;z-index:251660288;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QbdwIAAEcFAAAOAAAAZHJzL2Uyb0RvYy54bWysVEtv2zAMvg/YfxB0X51kfaRBnSJrkWFA&#10;0RZNh54VWWqEyaImMbGzXz9KTpygK3YYdpFFkx8fH0ldXbe1ZRsVogFX8uHJgDPlJFTGvZb8+/P8&#10;05iziMJVwoJTJd+qyK+nHz9cNX6iRrACW6nAyImLk8aXfIXoJ0UR5UrVIp6AV46UGkItkMTwWlRB&#10;NOS9tsVoMDgvGgiVDyBVjPT3tlPyafavtZL4oHVUyGzJKTfMZ8jnMp3F9EpMXoPwKyN3aYh/yKIW&#10;xlHQ3tWtQMHWwfzhqjYyQASNJxLqArQ2UuUaqJrh4E01i5XwKtdC5ETf0xT/n1t5v1n4x8Cw/QIt&#10;NTAR0vg4ifQz1dPqUKcvZcpITxRue9pUi0zSz/PPo7PxBakk6c4vB+Nx5rU4oH2I+FVBzdKl5AHW&#10;rnqi3mTKxOYuIoUl+71dimhdOiNYU82NtVlIU6FubGAbQf0UUiqHo5QyYY8sSUro4lBIvuHWqs7z&#10;k9LMVJT6KGeQp+3gt/qRacheyDJBNGXQg4bvgSzuQTvbBFN5Anvg4D3gIVpvnSOCwx5YGwfh72Dd&#10;2e+r7mpNZWO7bKnYo94uodpSywN02xC9nBvqy52I+CgCjT+1klYaH+jQFpqSw+7G2QrCr/f+J3ua&#10;StJy1tA6lTz+XIugOLPfHM3r5fD0NO1fFk7PLkYkhGPN8ljj1vUNUIeH9Hh4ma/JHu3+qgPUL7T5&#10;sxSVVMJJil1y3F9vsFtyejmkms2yEW2cF3jnFl4m14nlNHDP7YsIfjeaSEN9D/vFE5M3w9nZJmT0&#10;szXC3OTJTTx3rO74p23NQ7l7WdJzcCxnq8P7N/0NAAD//wMAUEsDBBQABgAIAAAAIQDOsjc83QAA&#10;AAgBAAAPAAAAZHJzL2Rvd25yZXYueG1sTI/BTsMwEETvSPyDtUjcWrslVEkap6oQiBuihQ/YxkuS&#10;Nraj2G0CX89yKsedGc2+KTaT7cSFhtB6p2ExVyDIVd60rtbw+fEyS0GEiM5g5x1p+KYAm/L2psDc&#10;+NHt6LKPteASF3LU0MTY51KGqiGLYe57cux9+cFi5HOopRlw5HLbyaVSK2mxdfyhwZ6eGqpO+7PV&#10;sHtVKY7q9P6TLP2z2tJbckxJ6/u7absGEWmK1zD84TM6lMx08Gdngug0zB44yLJagWA7yx4zEAcW&#10;FlkCsizk/wHlLwAAAP//AwBQSwECLQAUAAYACAAAACEAtoM4kv4AAADhAQAAEwAAAAAAAAAAAAAA&#10;AAAAAAAAW0NvbnRlbnRfVHlwZXNdLnhtbFBLAQItABQABgAIAAAAIQA4/SH/1gAAAJQBAAALAAAA&#10;AAAAAAAAAAAAAC8BAABfcmVscy8ucmVsc1BLAQItABQABgAIAAAAIQCgcaQbdwIAAEcFAAAOAAAA&#10;AAAAAAAAAAAAAC4CAABkcnMvZTJvRG9jLnhtbFBLAQItABQABgAIAAAAIQDOsjc83QAAAAgBAAAP&#10;AAAAAAAAAAAAAAAAANEEAABkcnMvZG93bnJldi54bWxQSwUGAAAAAAQABADzAAAA2wUAAAAA&#10;" fillcolor="white [3201]" strokecolor="#ed7d31 [3205]" strokeweight="1pt">
                <v:stroke joinstyle="miter"/>
                <v:textbox style="mso-fit-shape-to-text:t">
                  <w:txbxContent>
                    <w:p w14:paraId="6053CEC7" w14:textId="69E6DA67" w:rsidR="00F25CE0" w:rsidRDefault="00F25CE0">
                      <w:pPr>
                        <w:rPr>
                          <w:lang w:val="nl-NL"/>
                        </w:rPr>
                      </w:pPr>
                    </w:p>
                    <w:p w14:paraId="701C7983" w14:textId="77777777" w:rsidR="0035104C" w:rsidRPr="006F6D19" w:rsidRDefault="0035104C">
                      <w:pPr>
                        <w:rPr>
                          <w:lang w:val="nl-NL"/>
                        </w:rPr>
                      </w:pPr>
                    </w:p>
                  </w:txbxContent>
                </v:textbox>
                <w10:wrap type="topAndBottom" anchorx="margin"/>
              </v:roundrect>
            </w:pict>
          </mc:Fallback>
        </mc:AlternateContent>
      </w:r>
    </w:p>
    <w:p w14:paraId="4D6682D4" w14:textId="5B4620D5" w:rsidR="006F6D19" w:rsidRPr="00591BE0" w:rsidRDefault="006F6D19" w:rsidP="006F6D19">
      <w:pPr>
        <w:rPr>
          <w:b/>
          <w:bCs/>
          <w:color w:val="005C95"/>
          <w:sz w:val="24"/>
          <w:szCs w:val="24"/>
          <w:lang w:val="nl-NL"/>
        </w:rPr>
      </w:pPr>
      <w:r w:rsidRPr="00591BE0">
        <w:rPr>
          <w:b/>
          <w:bCs/>
          <w:color w:val="005C95"/>
          <w:sz w:val="24"/>
          <w:szCs w:val="24"/>
          <w:lang w:val="nl-NL"/>
        </w:rPr>
        <w:t>3. Context</w:t>
      </w:r>
    </w:p>
    <w:p w14:paraId="67BC5DD7" w14:textId="1C464B51" w:rsidR="006F6D19" w:rsidRPr="00691AE6" w:rsidRDefault="0035104C" w:rsidP="00691AE6">
      <w:pPr>
        <w:rPr>
          <w:i/>
          <w:iCs/>
          <w:color w:val="000000" w:themeColor="text1"/>
          <w:szCs w:val="20"/>
          <w:lang w:val="nl-NL"/>
        </w:rPr>
      </w:pPr>
      <w:r>
        <w:rPr>
          <w:b/>
          <w:bCs/>
          <w:noProof/>
          <w:color w:val="ED7D31" w:themeColor="accent2"/>
          <w:sz w:val="24"/>
          <w:szCs w:val="24"/>
          <w:lang w:val="nl-NL"/>
        </w:rPr>
        <mc:AlternateContent>
          <mc:Choice Requires="wps">
            <w:drawing>
              <wp:anchor distT="0" distB="0" distL="114300" distR="114300" simplePos="0" relativeHeight="251672576" behindDoc="0" locked="0" layoutInCell="1" allowOverlap="1" wp14:anchorId="128A7F9C" wp14:editId="208A5800">
                <wp:simplePos x="0" y="0"/>
                <wp:positionH relativeFrom="margin">
                  <wp:align>left</wp:align>
                </wp:positionH>
                <wp:positionV relativeFrom="paragraph">
                  <wp:posOffset>551815</wp:posOffset>
                </wp:positionV>
                <wp:extent cx="6325870" cy="690880"/>
                <wp:effectExtent l="0" t="0" r="17780" b="19685"/>
                <wp:wrapTopAndBottom/>
                <wp:docPr id="1" name="Tekstvak 1"/>
                <wp:cNvGraphicFramePr/>
                <a:graphic xmlns:a="http://schemas.openxmlformats.org/drawingml/2006/main">
                  <a:graphicData uri="http://schemas.microsoft.com/office/word/2010/wordprocessingShape">
                    <wps:wsp>
                      <wps:cNvSpPr txBox="1"/>
                      <wps:spPr>
                        <a:xfrm>
                          <a:off x="0" y="0"/>
                          <a:ext cx="6325870" cy="690880"/>
                        </a:xfrm>
                        <a:prstGeom prst="roundRect">
                          <a:avLst/>
                        </a:prstGeom>
                        <a:ln>
                          <a:solidFill>
                            <a:schemeClr val="accent2"/>
                          </a:solidFill>
                        </a:ln>
                      </wps:spPr>
                      <wps:style>
                        <a:lnRef idx="2">
                          <a:schemeClr val="dk1"/>
                        </a:lnRef>
                        <a:fillRef idx="1">
                          <a:schemeClr val="lt1"/>
                        </a:fillRef>
                        <a:effectRef idx="0">
                          <a:schemeClr val="dk1"/>
                        </a:effectRef>
                        <a:fontRef idx="minor">
                          <a:schemeClr val="dk1"/>
                        </a:fontRef>
                      </wps:style>
                      <wps:txbx>
                        <w:txbxContent>
                          <w:p w14:paraId="569299E8" w14:textId="2F369180" w:rsidR="00F25CE0" w:rsidRDefault="00F25CE0" w:rsidP="0035104C">
                            <w:pPr>
                              <w:rPr>
                                <w:lang w:val="nl-NL"/>
                              </w:rPr>
                            </w:pPr>
                          </w:p>
                          <w:p w14:paraId="4888B072" w14:textId="77777777" w:rsidR="0035104C" w:rsidRPr="006F6D19" w:rsidRDefault="0035104C" w:rsidP="0035104C">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roundrect w14:anchorId="128A7F9C" id="Tekstvak 1" o:spid="_x0000_s1028" style="position:absolute;margin-left:0;margin-top:43.45pt;width:498.1pt;height:54.4pt;z-index:251672576;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W/eQIAAEcFAAAOAAAAZHJzL2Uyb0RvYy54bWysVE1v2zAMvQ/YfxB0X51kaZsGdYqsRYYB&#10;RVs0HXpWZKkxJouaxMTOfv0o2XGCLthh2EUWTT5+PJK6vmkqw7bKhxJszodnA86UlVCU9i3n318W&#10;nyacBRS2EAasyvlOBX4z+/jhunZTNYI1mEJ5Rk5smNYu52tEN82yINeqEuEMnLKk1OArgST6t6zw&#10;oibvlclGg8FFVoMvnAepQqC/d62Sz5J/rZXER62DQmZyTrlhOn06V/HMZtdi+uaFW5eyS0P8QxaV&#10;KC0F7V3dCRRs48s/XFWl9BBA45mEKgOtS6lSDVTNcPCumuVaOJVqIXKC62kK/8+tfNgu3ZNn2HyB&#10;hhoYCaldmAb6GetptK/ilzJlpCcKdz1tqkEm6efF59H55JJUknQXV4PJJPGaHdDOB/yqoGLxknMP&#10;G1s8U28SZWJ7H5DCkv3eLkY0Np4BTFksSmOSEKdC3RrPtoL6KaRUFkcxZcIeWZIU0dmhkHTDnVGt&#10;52elWVlQ6qOUQZq2g9/iR6IheSHLCNGUQQ8angIZ3IM62whTaQJ74OAU8BCtt04RwWIPrEoL/u9g&#10;3drvq25rjWVjs2qo2Fhr19sVFDtquYd2G4KTi5L6ci8CPglP40+tpJXGRzq0gTrn0N04W4P/dep/&#10;tKepJC1nNa1TzsPPjfCKM/PN0rxeDcfjuH9JGJ9fjkjwx5rVscZuqlugDg/p8XAyXaM9mv1Ve6he&#10;afPnMSqphJUUO+e4v95iu+T0ckg1nycj2jgn8N4unYyuI8tx4F6aV+FdN5pIQ/0A+8UT03fD2dpG&#10;ZHDzDcKiTJMbeW5Z7finbU1D2b0s8Tk4lpPV4f2b/QYAAP//AwBQSwMEFAAGAAgAAAAhAFevJ+7c&#10;AAAABwEAAA8AAABkcnMvZG93bnJldi54bWxMj8FOwzAQRO9I/IO1SNyoTVRCksapKgTihmjhA9x4&#10;SdLG6yh2m8DXs5zocTSjmTflena9OOMYOk8a7hcKBFLtbUeNhs+Pl7sMRIiGrOk9oYZvDLCurq9K&#10;U1g/0RbPu9gILqFQGA1tjEMhZahbdCYs/IDE3pcfnYksx0ba0Uxc7nqZKJVKZzrihdYM+NRifdyd&#10;nIbtq8rMpI7vP8vEP6sNvi0PGWp9ezNvViAizvE/DH/4jA4VM+39iWwQvQY+EjVkaQ6C3TxPExB7&#10;juUPjyCrUl7yV78AAAD//wMAUEsBAi0AFAAGAAgAAAAhALaDOJL+AAAA4QEAABMAAAAAAAAAAAAA&#10;AAAAAAAAAFtDb250ZW50X1R5cGVzXS54bWxQSwECLQAUAAYACAAAACEAOP0h/9YAAACUAQAACwAA&#10;AAAAAAAAAAAAAAAvAQAAX3JlbHMvLnJlbHNQSwECLQAUAAYACAAAACEAYKEFv3kCAABHBQAADgAA&#10;AAAAAAAAAAAAAAAuAgAAZHJzL2Uyb0RvYy54bWxQSwECLQAUAAYACAAAACEAV68n7twAAAAHAQAA&#10;DwAAAAAAAAAAAAAAAADTBAAAZHJzL2Rvd25yZXYueG1sUEsFBgAAAAAEAAQA8wAAANwFAAAAAA==&#10;" fillcolor="white [3201]" strokecolor="#ed7d31 [3205]" strokeweight="1pt">
                <v:stroke joinstyle="miter"/>
                <v:textbox style="mso-fit-shape-to-text:t">
                  <w:txbxContent>
                    <w:p w14:paraId="569299E8" w14:textId="2F369180" w:rsidR="00F25CE0" w:rsidRDefault="00F25CE0" w:rsidP="0035104C">
                      <w:pPr>
                        <w:rPr>
                          <w:lang w:val="nl-NL"/>
                        </w:rPr>
                      </w:pPr>
                    </w:p>
                    <w:p w14:paraId="4888B072" w14:textId="77777777" w:rsidR="0035104C" w:rsidRPr="006F6D19" w:rsidRDefault="0035104C" w:rsidP="0035104C">
                      <w:pPr>
                        <w:rPr>
                          <w:lang w:val="nl-NL"/>
                        </w:rPr>
                      </w:pPr>
                    </w:p>
                  </w:txbxContent>
                </v:textbox>
                <w10:wrap type="topAndBottom" anchorx="margin"/>
              </v:roundrect>
            </w:pict>
          </mc:Fallback>
        </mc:AlternateContent>
      </w:r>
      <w:r w:rsidR="006F6D19" w:rsidRPr="00691AE6">
        <w:rPr>
          <w:i/>
          <w:iCs/>
          <w:color w:val="000000" w:themeColor="text1"/>
          <w:szCs w:val="20"/>
          <w:lang w:val="nl-NL"/>
        </w:rPr>
        <w:t>Geef in maximaal tien regels aan wat de context is van uw vraagstuk. Waardoor is het ontstaan, in welke setting doet zich het probleem voor?</w:t>
      </w:r>
    </w:p>
    <w:p w14:paraId="4B405AC6" w14:textId="4E292A3D" w:rsidR="006F6D19" w:rsidRDefault="006F6D19" w:rsidP="006F6D19">
      <w:pPr>
        <w:rPr>
          <w:lang w:val="nl-NL"/>
        </w:rPr>
      </w:pPr>
    </w:p>
    <w:p w14:paraId="48E4D987" w14:textId="0E79F905" w:rsidR="0035104C" w:rsidRDefault="0035104C" w:rsidP="006F6D19">
      <w:pPr>
        <w:rPr>
          <w:lang w:val="nl-NL"/>
        </w:rPr>
      </w:pPr>
    </w:p>
    <w:p w14:paraId="7852FAA5" w14:textId="2266973C" w:rsidR="0035104C" w:rsidRDefault="0035104C" w:rsidP="006F6D19">
      <w:pPr>
        <w:rPr>
          <w:lang w:val="nl-NL"/>
        </w:rPr>
      </w:pPr>
    </w:p>
    <w:p w14:paraId="05E082ED" w14:textId="42908F93" w:rsidR="006F6D19" w:rsidRPr="00591BE0" w:rsidRDefault="006F6D19" w:rsidP="0061779D">
      <w:pPr>
        <w:spacing w:before="0" w:after="160" w:line="259" w:lineRule="auto"/>
        <w:rPr>
          <w:b/>
          <w:bCs/>
          <w:color w:val="005C95"/>
          <w:sz w:val="24"/>
          <w:szCs w:val="24"/>
          <w:lang w:val="nl-NL"/>
        </w:rPr>
      </w:pPr>
      <w:r w:rsidRPr="00591BE0">
        <w:rPr>
          <w:b/>
          <w:bCs/>
          <w:color w:val="005C95"/>
          <w:sz w:val="24"/>
          <w:szCs w:val="24"/>
          <w:lang w:val="nl-NL"/>
        </w:rPr>
        <w:lastRenderedPageBreak/>
        <w:t>4. Probleem en vraagstelling</w:t>
      </w:r>
    </w:p>
    <w:p w14:paraId="2DF54962" w14:textId="0A7787BB" w:rsidR="00121E7E" w:rsidRDefault="00121E7E" w:rsidP="00691AE6">
      <w:pPr>
        <w:rPr>
          <w:i/>
          <w:iCs/>
          <w:color w:val="000000" w:themeColor="text1"/>
          <w:szCs w:val="20"/>
          <w:lang w:val="nl-NL"/>
        </w:rPr>
      </w:pPr>
      <w:r>
        <w:rPr>
          <w:b/>
          <w:bCs/>
          <w:noProof/>
          <w:color w:val="ED7D31" w:themeColor="accent2"/>
          <w:sz w:val="24"/>
          <w:szCs w:val="24"/>
          <w:lang w:val="nl-NL"/>
        </w:rPr>
        <mc:AlternateContent>
          <mc:Choice Requires="wps">
            <w:drawing>
              <wp:anchor distT="0" distB="0" distL="114300" distR="114300" simplePos="0" relativeHeight="251674624" behindDoc="0" locked="0" layoutInCell="1" allowOverlap="1" wp14:anchorId="170A8667" wp14:editId="269EBE91">
                <wp:simplePos x="0" y="0"/>
                <wp:positionH relativeFrom="margin">
                  <wp:align>left</wp:align>
                </wp:positionH>
                <wp:positionV relativeFrom="paragraph">
                  <wp:posOffset>532765</wp:posOffset>
                </wp:positionV>
                <wp:extent cx="6325870" cy="690880"/>
                <wp:effectExtent l="0" t="0" r="17780" b="19685"/>
                <wp:wrapTopAndBottom/>
                <wp:docPr id="10" name="Tekstvak 10"/>
                <wp:cNvGraphicFramePr/>
                <a:graphic xmlns:a="http://schemas.openxmlformats.org/drawingml/2006/main">
                  <a:graphicData uri="http://schemas.microsoft.com/office/word/2010/wordprocessingShape">
                    <wps:wsp>
                      <wps:cNvSpPr txBox="1"/>
                      <wps:spPr>
                        <a:xfrm>
                          <a:off x="0" y="0"/>
                          <a:ext cx="6325870" cy="690880"/>
                        </a:xfrm>
                        <a:prstGeom prst="roundRect">
                          <a:avLst/>
                        </a:prstGeom>
                        <a:ln>
                          <a:solidFill>
                            <a:schemeClr val="accent2"/>
                          </a:solidFill>
                        </a:ln>
                      </wps:spPr>
                      <wps:style>
                        <a:lnRef idx="2">
                          <a:schemeClr val="dk1"/>
                        </a:lnRef>
                        <a:fillRef idx="1">
                          <a:schemeClr val="lt1"/>
                        </a:fillRef>
                        <a:effectRef idx="0">
                          <a:schemeClr val="dk1"/>
                        </a:effectRef>
                        <a:fontRef idx="minor">
                          <a:schemeClr val="dk1"/>
                        </a:fontRef>
                      </wps:style>
                      <wps:txbx>
                        <w:txbxContent>
                          <w:p w14:paraId="7B4B5062" w14:textId="29163CBA" w:rsidR="00F25CE0" w:rsidRDefault="00F25CE0" w:rsidP="00121E7E">
                            <w:pPr>
                              <w:rPr>
                                <w:lang w:val="nl-NL"/>
                              </w:rPr>
                            </w:pPr>
                          </w:p>
                          <w:p w14:paraId="50CFB607" w14:textId="77777777" w:rsidR="00121E7E" w:rsidRPr="006F6D19" w:rsidRDefault="00121E7E" w:rsidP="00121E7E">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roundrect w14:anchorId="170A8667" id="Tekstvak 10" o:spid="_x0000_s1029" style="position:absolute;margin-left:0;margin-top:41.95pt;width:498.1pt;height:54.4pt;z-index:251674624;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pqeQIAAEcFAAAOAAAAZHJzL2Uyb0RvYy54bWysVEtv2zAMvg/YfxB0X52krzSoU2QtMgwo&#10;2qLt0LMiS4kxWdQkJnb260vJsRN0wQ7DLrJo8uPjI6nrm6YybKN8KMHmfHgy4ExZCUVplzn/8Tr/&#10;MuYsoLCFMGBVzrcq8Jvp50/XtZuoEazAFMozcmLDpHY5XyG6SZYFuVKVCCfglCWlBl8JJNEvs8KL&#10;mrxXJhsNBhdZDb5wHqQKgf7etUo+Tf61VhIftQ4Kmck55Ybp9OlcxDObXovJ0gu3KuUuDfEPWVSi&#10;tBS0d3UnULC1L/9wVZXSQwCNJxKqDLQupUo1UDXDwYdqXlbCqVQLkRNcT1P4f27lw+bFPXmGzVdo&#10;qIGRkNqFSaCfsZ5G+yp+KVNGeqJw29OmGmSSfl6cjs7Hl6SSpLu4GozHiddsj3Y+4DcFFYuXnHtY&#10;2+KZepMoE5v7gBSW7Du7GNHYeAYwZTEvjUlCnAp1azzbCOqnkFJZHMWUCXtgSVJEZ/tC0g23RrWe&#10;n5VmZUGpj1IGadr2foufiYbkhSwjRFMGPWh4DGSwA+1sI0ylCeyBg2PAfbTeOkUEiz2wKi34v4N1&#10;a99V3dYay8Zm0VCxOT/teruAYkst99BuQ3ByXlJf7kXAJ+Fp/KmVtNL4SIc2UOccdjfOVuB/H/sf&#10;7WkqSctZTeuU8/BrLbzizHy3NK9Xw7OzuH9JODu/HJHgDzWLQ41dV7dAHR7S4+FkukZ7NN1Ve6je&#10;aPNnMSqphJUUO+fYXW+xXXJ6OaSazZIRbZwTeG9fnIyuI8tx4F6bN+HdbjSRhvoBusUTkw/D2dpG&#10;ZHCzNcK8TJMbeW5Z3fFP25qGcveyxOfgUE5W+/dv+g4AAP//AwBQSwMEFAAGAAgAAAAhAG0JW9nc&#10;AAAABwEAAA8AAABkcnMvZG93bnJldi54bWxMj8FOwzAQRO9I/IO1SNyoTahKEuJUFQJxQ7TwAdtk&#10;SULjdRS7TeDrWU70OJrRzJtiPbtenWgMnWcLtwsDirjydceNhY/355sUVIjINfaeycI3BViXlxcF&#10;5rWfeEunXWyUlHDI0UIb45BrHaqWHIaFH4jF+/SjwyhybHQ94iTlrteJMSvtsGNZaHGgx5aqw+7o&#10;LGxfTIqTObz9LBP/ZDb0uvxKydrrq3nzACrSHP/D8Icv6FAK094fuQ6qtyBHooX0LgMlbpatElB7&#10;iWXJPeiy0Of85S8AAAD//wMAUEsBAi0AFAAGAAgAAAAhALaDOJL+AAAA4QEAABMAAAAAAAAAAAAA&#10;AAAAAAAAAFtDb250ZW50X1R5cGVzXS54bWxQSwECLQAUAAYACAAAACEAOP0h/9YAAACUAQAACwAA&#10;AAAAAAAAAAAAAAAvAQAAX3JlbHMvLnJlbHNQSwECLQAUAAYACAAAACEAHxNKankCAABHBQAADgAA&#10;AAAAAAAAAAAAAAAuAgAAZHJzL2Uyb0RvYy54bWxQSwECLQAUAAYACAAAACEAbQlb2dwAAAAHAQAA&#10;DwAAAAAAAAAAAAAAAADTBAAAZHJzL2Rvd25yZXYueG1sUEsFBgAAAAAEAAQA8wAAANwFAAAAAA==&#10;" fillcolor="white [3201]" strokecolor="#ed7d31 [3205]" strokeweight="1pt">
                <v:stroke joinstyle="miter"/>
                <v:textbox style="mso-fit-shape-to-text:t">
                  <w:txbxContent>
                    <w:p w14:paraId="7B4B5062" w14:textId="29163CBA" w:rsidR="00F25CE0" w:rsidRDefault="00F25CE0" w:rsidP="00121E7E">
                      <w:pPr>
                        <w:rPr>
                          <w:lang w:val="nl-NL"/>
                        </w:rPr>
                      </w:pPr>
                    </w:p>
                    <w:p w14:paraId="50CFB607" w14:textId="77777777" w:rsidR="00121E7E" w:rsidRPr="006F6D19" w:rsidRDefault="00121E7E" w:rsidP="00121E7E">
                      <w:pPr>
                        <w:rPr>
                          <w:lang w:val="nl-NL"/>
                        </w:rPr>
                      </w:pPr>
                    </w:p>
                  </w:txbxContent>
                </v:textbox>
                <w10:wrap type="topAndBottom" anchorx="margin"/>
              </v:roundrect>
            </w:pict>
          </mc:Fallback>
        </mc:AlternateContent>
      </w:r>
      <w:r w:rsidR="006F6D19" w:rsidRPr="00691AE6">
        <w:rPr>
          <w:i/>
          <w:iCs/>
          <w:color w:val="000000" w:themeColor="text1"/>
          <w:szCs w:val="20"/>
          <w:lang w:val="nl-NL"/>
        </w:rPr>
        <w:t xml:space="preserve">Geef in maximaal tien regels aan wat de inhoud van het probleem is. Tegen welk probleem loopt u aan? Formuleer daarbij het probleem in één concrete vraag met bijbehorende subvragen. </w:t>
      </w:r>
    </w:p>
    <w:p w14:paraId="015128CD" w14:textId="3B33808E" w:rsidR="006F6D19" w:rsidRPr="006F6D19" w:rsidRDefault="006F6D19" w:rsidP="006F6D19">
      <w:pPr>
        <w:rPr>
          <w:lang w:val="nl-NL"/>
        </w:rPr>
      </w:pPr>
    </w:p>
    <w:p w14:paraId="1C72388D" w14:textId="77777777" w:rsidR="0035104C" w:rsidRDefault="006F6D19" w:rsidP="0035104C">
      <w:pPr>
        <w:rPr>
          <w:b/>
          <w:bCs/>
          <w:color w:val="005C95"/>
          <w:sz w:val="24"/>
          <w:szCs w:val="24"/>
          <w:lang w:val="nl-NL"/>
        </w:rPr>
      </w:pPr>
      <w:r w:rsidRPr="00591BE0">
        <w:rPr>
          <w:b/>
          <w:bCs/>
          <w:color w:val="005C95"/>
          <w:sz w:val="24"/>
          <w:szCs w:val="24"/>
          <w:lang w:val="nl-NL"/>
        </w:rPr>
        <w:t>5. Doelstelling en gewenst resultaat</w:t>
      </w:r>
    </w:p>
    <w:p w14:paraId="527DF4B8" w14:textId="1DDD18C1" w:rsidR="006F6D19" w:rsidRPr="0035104C" w:rsidRDefault="00121E7E" w:rsidP="0035104C">
      <w:pPr>
        <w:rPr>
          <w:b/>
          <w:bCs/>
          <w:color w:val="005C95"/>
          <w:sz w:val="24"/>
          <w:szCs w:val="24"/>
          <w:lang w:val="nl-NL"/>
        </w:rPr>
      </w:pPr>
      <w:r>
        <w:rPr>
          <w:b/>
          <w:bCs/>
          <w:noProof/>
          <w:color w:val="ED7D31" w:themeColor="accent2"/>
          <w:sz w:val="24"/>
          <w:szCs w:val="24"/>
          <w:lang w:val="nl-NL"/>
        </w:rPr>
        <mc:AlternateContent>
          <mc:Choice Requires="wps">
            <w:drawing>
              <wp:anchor distT="0" distB="0" distL="114300" distR="114300" simplePos="0" relativeHeight="251676672" behindDoc="0" locked="0" layoutInCell="1" allowOverlap="1" wp14:anchorId="4AD4E5CA" wp14:editId="460B73E9">
                <wp:simplePos x="0" y="0"/>
                <wp:positionH relativeFrom="margin">
                  <wp:align>left</wp:align>
                </wp:positionH>
                <wp:positionV relativeFrom="paragraph">
                  <wp:posOffset>361315</wp:posOffset>
                </wp:positionV>
                <wp:extent cx="6325870" cy="690880"/>
                <wp:effectExtent l="0" t="0" r="17780" b="19685"/>
                <wp:wrapTopAndBottom/>
                <wp:docPr id="11" name="Tekstvak 11"/>
                <wp:cNvGraphicFramePr/>
                <a:graphic xmlns:a="http://schemas.openxmlformats.org/drawingml/2006/main">
                  <a:graphicData uri="http://schemas.microsoft.com/office/word/2010/wordprocessingShape">
                    <wps:wsp>
                      <wps:cNvSpPr txBox="1"/>
                      <wps:spPr>
                        <a:xfrm>
                          <a:off x="0" y="0"/>
                          <a:ext cx="6325870" cy="690880"/>
                        </a:xfrm>
                        <a:prstGeom prst="roundRect">
                          <a:avLst/>
                        </a:prstGeom>
                        <a:ln>
                          <a:solidFill>
                            <a:schemeClr val="accent2"/>
                          </a:solidFill>
                        </a:ln>
                      </wps:spPr>
                      <wps:style>
                        <a:lnRef idx="2">
                          <a:schemeClr val="dk1"/>
                        </a:lnRef>
                        <a:fillRef idx="1">
                          <a:schemeClr val="lt1"/>
                        </a:fillRef>
                        <a:effectRef idx="0">
                          <a:schemeClr val="dk1"/>
                        </a:effectRef>
                        <a:fontRef idx="minor">
                          <a:schemeClr val="dk1"/>
                        </a:fontRef>
                      </wps:style>
                      <wps:txbx>
                        <w:txbxContent>
                          <w:p w14:paraId="7800230B" w14:textId="49E907DE" w:rsidR="00F25CE0" w:rsidRDefault="00F25CE0" w:rsidP="00121E7E">
                            <w:pPr>
                              <w:rPr>
                                <w:lang w:val="nl-NL"/>
                              </w:rPr>
                            </w:pPr>
                          </w:p>
                          <w:p w14:paraId="698FF2A6" w14:textId="77777777" w:rsidR="00121E7E" w:rsidRPr="006F6D19" w:rsidRDefault="00121E7E" w:rsidP="00121E7E">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roundrect w14:anchorId="4AD4E5CA" id="Tekstvak 11" o:spid="_x0000_s1030" style="position:absolute;margin-left:0;margin-top:28.45pt;width:498.1pt;height:54.4pt;z-index:251676672;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ctegIAAEcFAAAOAAAAZHJzL2Uyb0RvYy54bWysVE1v2zAMvQ/YfxB0X51kaZsGdYqsRYYB&#10;RVu0HXpWZCkxJouaxMTOfv0oOXaCLthh2EUWTT5+PJK6vmkqw7bKhxJszodnA86UlVCUdpXz76+L&#10;TxPOAgpbCANW5XynAr+ZffxwXbupGsEaTKE8Iyc2TGuX8zWim2ZZkGtViXAGTllSavCVQBL9Kiu8&#10;qMl7ZbLRYHCR1eAL50GqEOjvXavks+RfayXxUeugkJmcU26YTp/OZTyz2bWYrrxw61Lu0xD/kEUl&#10;SktBe1d3AgXb+PIPV1UpPQTQeCahykDrUqpUA1UzHLyr5mUtnEq1EDnB9TSF/+dWPmxf3JNn2HyB&#10;hhoYCaldmAb6GetptK/ilzJlpCcKdz1tqkEm6efF59H55JJUknQXV4PJJPGaHdDOB/yqoGLxknMP&#10;G1s8U28SZWJ7H5DCkn1nFyMaG88ApiwWpTFJiFOhbo1nW0H9FFIqi6OYMmGPLEmK6OxQSLrhzqjW&#10;87PSrCwo9VHKIE3bwW/xI9GQvJBlhGjKoAcNT4EMdqC9bYSpNIE9cHAKeIjWW6eIYLEHVqUF/3ew&#10;bu27qttaY9nYLBsqNufjrrdLKHbUcg/tNgQnFyX15V4EfBKexp9aSSuNj3RoA3XOYX/jbA3+16n/&#10;0Z6mkrSc1bROOQ8/N8Irzsw3S/N6NRyP4/4lYXx+OSLBH2uWxxq7qW6BOjykx8PJdI32aLqr9lC9&#10;0ebPY1RSCSspds6xu95iu+T0ckg1nycj2jgn8N6+OBldR5bjwL02b8K7/WgiDfUDdIsnpu+Gs7WN&#10;yODmG4RFmSY38tyyuueftjUN5f5lic/BsZysDu/f7DcAAAD//wMAUEsDBBQABgAIAAAAIQC+VDUU&#10;3AAAAAcBAAAPAAAAZHJzL2Rvd25yZXYueG1sTI/BTsMwEETvSPyDtUjcqE3UhiSNU1UIxA3Rwgds&#10;420SGttR7DaBr2c5wXE0o5k35Wa2vbjQGDrvNNwvFAhytTedazR8vD/fZSBCRGew9440fFGATXV9&#10;VWJh/OR2dNnHRnCJCwVqaGMcCilD3ZLFsPADOfaOfrQYWY6NNCNOXG57mSiVSoud44UWB3psqT7t&#10;z1bD7kVlOKnT2/cy8U9qS6/Lz4y0vr2Zt2sQkeb4F4ZffEaHipkO/uxMEL0GPhI1rNIcBLt5niYg&#10;DhxLVw8gq1L+569+AAAA//8DAFBLAQItABQABgAIAAAAIQC2gziS/gAAAOEBAAATAAAAAAAAAAAA&#10;AAAAAAAAAABbQ29udGVudF9UeXBlc10ueG1sUEsBAi0AFAAGAAgAAAAhADj9If/WAAAAlAEAAAsA&#10;AAAAAAAAAAAAAAAALwEAAF9yZWxzLy5yZWxzUEsBAi0AFAAGAAgAAAAhAKEGNy16AgAARwUAAA4A&#10;AAAAAAAAAAAAAAAALgIAAGRycy9lMm9Eb2MueG1sUEsBAi0AFAAGAAgAAAAhAL5UNRTcAAAABwEA&#10;AA8AAAAAAAAAAAAAAAAA1AQAAGRycy9kb3ducmV2LnhtbFBLBQYAAAAABAAEAPMAAADdBQAAAAA=&#10;" fillcolor="white [3201]" strokecolor="#ed7d31 [3205]" strokeweight="1pt">
                <v:stroke joinstyle="miter"/>
                <v:textbox style="mso-fit-shape-to-text:t">
                  <w:txbxContent>
                    <w:p w14:paraId="7800230B" w14:textId="49E907DE" w:rsidR="00F25CE0" w:rsidRDefault="00F25CE0" w:rsidP="00121E7E">
                      <w:pPr>
                        <w:rPr>
                          <w:lang w:val="nl-NL"/>
                        </w:rPr>
                      </w:pPr>
                    </w:p>
                    <w:p w14:paraId="698FF2A6" w14:textId="77777777" w:rsidR="00121E7E" w:rsidRPr="006F6D19" w:rsidRDefault="00121E7E" w:rsidP="00121E7E">
                      <w:pPr>
                        <w:rPr>
                          <w:lang w:val="nl-NL"/>
                        </w:rPr>
                      </w:pPr>
                    </w:p>
                  </w:txbxContent>
                </v:textbox>
                <w10:wrap type="topAndBottom" anchorx="margin"/>
              </v:roundrect>
            </w:pict>
          </mc:Fallback>
        </mc:AlternateContent>
      </w:r>
      <w:r w:rsidR="006F6D19" w:rsidRPr="00691AE6">
        <w:rPr>
          <w:i/>
          <w:iCs/>
          <w:szCs w:val="20"/>
          <w:lang w:val="nl-NL"/>
        </w:rPr>
        <w:t>Geef hieronder aan wanneer voor jou het project geslaagd is</w:t>
      </w:r>
      <w:r w:rsidR="006F6D19" w:rsidRPr="006F6D19">
        <w:rPr>
          <w:rFonts w:ascii="Calibri" w:hAnsi="Calibri" w:cs="Calibri"/>
          <w:i/>
          <w:szCs w:val="20"/>
          <w:lang w:val="nl-NL"/>
        </w:rPr>
        <w:t>.</w:t>
      </w:r>
    </w:p>
    <w:p w14:paraId="7685EA03" w14:textId="0A6F7958" w:rsidR="006F6D19" w:rsidRDefault="006F6D19" w:rsidP="006F6D19">
      <w:pPr>
        <w:rPr>
          <w:b/>
          <w:bCs/>
          <w:color w:val="000000" w:themeColor="text1"/>
          <w:sz w:val="24"/>
          <w:szCs w:val="24"/>
          <w:lang w:val="nl-NL"/>
        </w:rPr>
      </w:pPr>
    </w:p>
    <w:p w14:paraId="718EC902" w14:textId="54294D5A" w:rsidR="006F6D19" w:rsidRPr="00591BE0" w:rsidRDefault="006F6D19" w:rsidP="006F6D19">
      <w:pPr>
        <w:rPr>
          <w:b/>
          <w:bCs/>
          <w:color w:val="005C95"/>
          <w:sz w:val="24"/>
          <w:szCs w:val="24"/>
          <w:lang w:val="nl-NL"/>
        </w:rPr>
      </w:pPr>
      <w:r w:rsidRPr="00591BE0">
        <w:rPr>
          <w:b/>
          <w:bCs/>
          <w:color w:val="005C95"/>
          <w:sz w:val="24"/>
          <w:szCs w:val="24"/>
          <w:lang w:val="nl-NL"/>
        </w:rPr>
        <w:t xml:space="preserve">6. Sociaalmaatschappelijke context en </w:t>
      </w:r>
      <w:proofErr w:type="spellStart"/>
      <w:r w:rsidRPr="00591BE0">
        <w:rPr>
          <w:b/>
          <w:bCs/>
          <w:color w:val="005C95"/>
          <w:sz w:val="24"/>
          <w:szCs w:val="24"/>
          <w:lang w:val="nl-NL"/>
        </w:rPr>
        <w:t>Sustainable</w:t>
      </w:r>
      <w:proofErr w:type="spellEnd"/>
      <w:r w:rsidRPr="00591BE0">
        <w:rPr>
          <w:b/>
          <w:bCs/>
          <w:color w:val="005C95"/>
          <w:sz w:val="24"/>
          <w:szCs w:val="24"/>
          <w:lang w:val="nl-NL"/>
        </w:rPr>
        <w:t xml:space="preserve"> </w:t>
      </w:r>
      <w:r w:rsidR="004647E3" w:rsidRPr="00591BE0">
        <w:rPr>
          <w:b/>
          <w:bCs/>
          <w:color w:val="005C95"/>
          <w:sz w:val="24"/>
          <w:szCs w:val="24"/>
          <w:lang w:val="nl-NL"/>
        </w:rPr>
        <w:t>Development Goals</w:t>
      </w:r>
    </w:p>
    <w:p w14:paraId="0750369B" w14:textId="74489122" w:rsidR="004647E3" w:rsidRPr="00691AE6" w:rsidRDefault="004647E3" w:rsidP="00691AE6">
      <w:pPr>
        <w:rPr>
          <w:i/>
          <w:iCs/>
          <w:color w:val="000000" w:themeColor="text1"/>
          <w:szCs w:val="20"/>
          <w:lang w:val="nl-NL"/>
        </w:rPr>
      </w:pPr>
      <w:r w:rsidRPr="00691AE6">
        <w:rPr>
          <w:i/>
          <w:iCs/>
          <w:color w:val="000000" w:themeColor="text1"/>
          <w:szCs w:val="20"/>
          <w:lang w:val="nl-NL"/>
        </w:rPr>
        <w:t xml:space="preserve">Beschrijf de sociaalmaatschappelijke relevantie van de opdracht; hoe kan deze opdracht positief bijdragen aan sociaal maatschappelijke ontwikkelingen (in de regio)? Kies daarnaast minimaal één van de onderstaande </w:t>
      </w:r>
      <w:proofErr w:type="spellStart"/>
      <w:r w:rsidRPr="00691AE6">
        <w:rPr>
          <w:i/>
          <w:iCs/>
          <w:color w:val="000000" w:themeColor="text1"/>
          <w:szCs w:val="20"/>
          <w:lang w:val="nl-NL"/>
        </w:rPr>
        <w:t>SDG’s</w:t>
      </w:r>
      <w:proofErr w:type="spellEnd"/>
      <w:r w:rsidRPr="00691AE6">
        <w:rPr>
          <w:i/>
          <w:iCs/>
          <w:color w:val="000000" w:themeColor="text1"/>
          <w:szCs w:val="20"/>
          <w:lang w:val="nl-NL"/>
        </w:rPr>
        <w:t xml:space="preserve"> waar de opdracht aan bijdraagt en vul het </w:t>
      </w:r>
      <w:proofErr w:type="gramStart"/>
      <w:r w:rsidRPr="00691AE6">
        <w:rPr>
          <w:i/>
          <w:iCs/>
          <w:color w:val="000000" w:themeColor="text1"/>
          <w:szCs w:val="20"/>
          <w:lang w:val="nl-NL"/>
        </w:rPr>
        <w:t>nummer /</w:t>
      </w:r>
      <w:proofErr w:type="gramEnd"/>
      <w:r w:rsidRPr="00691AE6">
        <w:rPr>
          <w:i/>
          <w:iCs/>
          <w:color w:val="000000" w:themeColor="text1"/>
          <w:szCs w:val="20"/>
          <w:lang w:val="nl-NL"/>
        </w:rPr>
        <w:t xml:space="preserve"> de nummers hieronder in:</w:t>
      </w:r>
    </w:p>
    <w:p w14:paraId="4F89633D" w14:textId="1AC65490" w:rsidR="004647E3" w:rsidRDefault="004647E3" w:rsidP="006F6D19">
      <w:pPr>
        <w:rPr>
          <w:b/>
          <w:bCs/>
          <w:color w:val="000000" w:themeColor="text1"/>
          <w:sz w:val="24"/>
          <w:szCs w:val="24"/>
          <w:lang w:val="nl-NL"/>
        </w:rPr>
      </w:pPr>
      <w:r>
        <w:rPr>
          <w:noProof/>
          <w:lang w:eastAsia="nl-NL"/>
        </w:rPr>
        <w:drawing>
          <wp:anchor distT="0" distB="0" distL="114300" distR="114300" simplePos="0" relativeHeight="251669504" behindDoc="0" locked="0" layoutInCell="1" allowOverlap="1" wp14:anchorId="64BEC283" wp14:editId="39B430EF">
            <wp:simplePos x="0" y="0"/>
            <wp:positionH relativeFrom="margin">
              <wp:align>left</wp:align>
            </wp:positionH>
            <wp:positionV relativeFrom="paragraph">
              <wp:posOffset>11430</wp:posOffset>
            </wp:positionV>
            <wp:extent cx="5315454" cy="2742565"/>
            <wp:effectExtent l="0" t="0" r="0" b="635"/>
            <wp:wrapNone/>
            <wp:docPr id="9" name="Afbeelding 9" descr="Implementing and financing the Sustainable Development Goals (S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plementing and financing the Sustainable Development Goals (SDGs)"/>
                    <pic:cNvPicPr>
                      <a:picLocks noChangeAspect="1" noChangeArrowheads="1"/>
                    </pic:cNvPicPr>
                  </pic:nvPicPr>
                  <pic:blipFill rotWithShape="1">
                    <a:blip r:embed="rId12">
                      <a:extLst>
                        <a:ext uri="{28A0092B-C50C-407E-A947-70E740481C1C}">
                          <a14:useLocalDpi xmlns:a14="http://schemas.microsoft.com/office/drawing/2010/main" val="0"/>
                        </a:ext>
                      </a:extLst>
                    </a:blip>
                    <a:srcRect l="2425" t="-9" r="-1102" b="9"/>
                    <a:stretch/>
                  </pic:blipFill>
                  <pic:spPr bwMode="auto">
                    <a:xfrm>
                      <a:off x="0" y="0"/>
                      <a:ext cx="5315454" cy="2742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F2D72E7" w14:textId="6D08D7BA" w:rsidR="006F6D19" w:rsidRDefault="006F6D19" w:rsidP="006F6D19">
      <w:pPr>
        <w:rPr>
          <w:b/>
          <w:bCs/>
          <w:color w:val="000000" w:themeColor="text1"/>
          <w:sz w:val="24"/>
          <w:szCs w:val="24"/>
          <w:lang w:val="nl-NL"/>
        </w:rPr>
      </w:pPr>
    </w:p>
    <w:p w14:paraId="55E66E5A" w14:textId="1BC2BFD5" w:rsidR="004647E3" w:rsidRDefault="004647E3" w:rsidP="006F6D19">
      <w:pPr>
        <w:rPr>
          <w:b/>
          <w:bCs/>
          <w:color w:val="000000" w:themeColor="text1"/>
          <w:sz w:val="24"/>
          <w:szCs w:val="24"/>
          <w:lang w:val="nl-NL"/>
        </w:rPr>
      </w:pPr>
    </w:p>
    <w:p w14:paraId="01D7DB95" w14:textId="052BE766" w:rsidR="004647E3" w:rsidRDefault="004647E3" w:rsidP="006F6D19">
      <w:pPr>
        <w:rPr>
          <w:b/>
          <w:bCs/>
          <w:color w:val="000000" w:themeColor="text1"/>
          <w:sz w:val="24"/>
          <w:szCs w:val="24"/>
          <w:lang w:val="nl-NL"/>
        </w:rPr>
      </w:pPr>
    </w:p>
    <w:p w14:paraId="5B376AD5" w14:textId="43C00990" w:rsidR="004647E3" w:rsidRDefault="004647E3" w:rsidP="006F6D19">
      <w:pPr>
        <w:rPr>
          <w:b/>
          <w:bCs/>
          <w:color w:val="000000" w:themeColor="text1"/>
          <w:sz w:val="24"/>
          <w:szCs w:val="24"/>
          <w:lang w:val="nl-NL"/>
        </w:rPr>
      </w:pPr>
    </w:p>
    <w:p w14:paraId="3CA0296C" w14:textId="0D56D497" w:rsidR="004647E3" w:rsidRDefault="004647E3" w:rsidP="006F6D19">
      <w:pPr>
        <w:rPr>
          <w:b/>
          <w:bCs/>
          <w:color w:val="000000" w:themeColor="text1"/>
          <w:sz w:val="24"/>
          <w:szCs w:val="24"/>
          <w:lang w:val="nl-NL"/>
        </w:rPr>
      </w:pPr>
    </w:p>
    <w:p w14:paraId="32CEE263" w14:textId="77777777" w:rsidR="004647E3" w:rsidRDefault="004647E3" w:rsidP="006F6D19">
      <w:pPr>
        <w:rPr>
          <w:b/>
          <w:bCs/>
          <w:color w:val="000000" w:themeColor="text1"/>
          <w:sz w:val="24"/>
          <w:szCs w:val="24"/>
          <w:lang w:val="nl-NL"/>
        </w:rPr>
      </w:pPr>
    </w:p>
    <w:p w14:paraId="70DB93E7" w14:textId="7DAB4A80" w:rsidR="006F6D19" w:rsidRDefault="006F6D19" w:rsidP="006F6D19">
      <w:pPr>
        <w:rPr>
          <w:b/>
          <w:bCs/>
          <w:color w:val="000000" w:themeColor="text1"/>
          <w:sz w:val="24"/>
          <w:szCs w:val="24"/>
          <w:lang w:val="nl-NL"/>
        </w:rPr>
      </w:pPr>
    </w:p>
    <w:p w14:paraId="6FB6FF7D" w14:textId="44446434" w:rsidR="006F6D19" w:rsidRDefault="00121E7E" w:rsidP="006F6D19">
      <w:pPr>
        <w:rPr>
          <w:b/>
          <w:bCs/>
          <w:color w:val="000000" w:themeColor="text1"/>
          <w:sz w:val="24"/>
          <w:szCs w:val="24"/>
          <w:lang w:val="nl-NL"/>
        </w:rPr>
      </w:pPr>
      <w:r>
        <w:rPr>
          <w:b/>
          <w:bCs/>
          <w:noProof/>
          <w:color w:val="ED7D31" w:themeColor="accent2"/>
          <w:sz w:val="24"/>
          <w:szCs w:val="24"/>
          <w:lang w:val="nl-NL"/>
        </w:rPr>
        <mc:AlternateContent>
          <mc:Choice Requires="wps">
            <w:drawing>
              <wp:anchor distT="0" distB="0" distL="114300" distR="114300" simplePos="0" relativeHeight="251678720" behindDoc="0" locked="0" layoutInCell="1" allowOverlap="1" wp14:anchorId="50CFBA6E" wp14:editId="0EC5003A">
                <wp:simplePos x="0" y="0"/>
                <wp:positionH relativeFrom="margin">
                  <wp:align>left</wp:align>
                </wp:positionH>
                <wp:positionV relativeFrom="paragraph">
                  <wp:posOffset>298450</wp:posOffset>
                </wp:positionV>
                <wp:extent cx="6325870" cy="690880"/>
                <wp:effectExtent l="0" t="0" r="17780" b="19685"/>
                <wp:wrapTopAndBottom/>
                <wp:docPr id="12" name="Tekstvak 12"/>
                <wp:cNvGraphicFramePr/>
                <a:graphic xmlns:a="http://schemas.openxmlformats.org/drawingml/2006/main">
                  <a:graphicData uri="http://schemas.microsoft.com/office/word/2010/wordprocessingShape">
                    <wps:wsp>
                      <wps:cNvSpPr txBox="1"/>
                      <wps:spPr>
                        <a:xfrm>
                          <a:off x="0" y="0"/>
                          <a:ext cx="6325870" cy="690880"/>
                        </a:xfrm>
                        <a:prstGeom prst="roundRect">
                          <a:avLst/>
                        </a:prstGeom>
                        <a:ln>
                          <a:solidFill>
                            <a:schemeClr val="accent2"/>
                          </a:solidFill>
                        </a:ln>
                      </wps:spPr>
                      <wps:style>
                        <a:lnRef idx="2">
                          <a:schemeClr val="dk1"/>
                        </a:lnRef>
                        <a:fillRef idx="1">
                          <a:schemeClr val="lt1"/>
                        </a:fillRef>
                        <a:effectRef idx="0">
                          <a:schemeClr val="dk1"/>
                        </a:effectRef>
                        <a:fontRef idx="minor">
                          <a:schemeClr val="dk1"/>
                        </a:fontRef>
                      </wps:style>
                      <wps:txbx>
                        <w:txbxContent>
                          <w:p w14:paraId="5508281A" w14:textId="75741DE3" w:rsidR="00121E7E" w:rsidRPr="00121E7E" w:rsidRDefault="00121E7E" w:rsidP="00121E7E">
                            <w:pPr>
                              <w:rPr>
                                <w:lang w:val="nl-NL"/>
                              </w:rPr>
                            </w:pPr>
                            <w:r w:rsidRPr="00121E7E">
                              <w:rPr>
                                <w:b/>
                                <w:bCs/>
                                <w:lang w:val="nl-NL"/>
                              </w:rPr>
                              <w:t xml:space="preserve">Nummer(s): </w:t>
                            </w:r>
                          </w:p>
                          <w:p w14:paraId="34F75632" w14:textId="77777777" w:rsidR="00121E7E" w:rsidRPr="006F6D19" w:rsidRDefault="00121E7E" w:rsidP="00121E7E">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roundrect w14:anchorId="50CFBA6E" id="Tekstvak 12" o:spid="_x0000_s1031" style="position:absolute;margin-left:0;margin-top:23.5pt;width:498.1pt;height:54.4pt;z-index:251678720;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j4egIAAEcFAAAOAAAAZHJzL2Uyb0RvYy54bWysVEtv2zAMvg/YfxB0X5xkfaRBnSJLkWFA&#10;0RZNh54VWWqMyaImMbGzXz9Kjp2gK3YYdpFFkx8fH0ld3zSVYTvlQwk256PBkDNlJRSlfc359+fl&#10;pwlnAYUthAGrcr5Xgd/MPn64rt1UjWEDplCekRMbprXL+QbRTbMsyI2qRBiAU5aUGnwlkET/mhVe&#10;1OS9Mtl4OLzIavCF8yBVCPT3tlXyWfKvtZL4oHVQyEzOKTdMp0/nOp7Z7FpMX71wm1Ie0hD/kEUl&#10;SktBe1e3AgXb+vIPV1UpPQTQOJBQZaB1KVWqgaoZDd9Us9oIp1ItRE5wPU3h/7mV97uVe/QMmy/Q&#10;UAMjIbUL00A/Yz2N9lX8UqaM9EThvqdNNcgk/bz4PD6fXJJKku7iajiZJF6zI9r5gF8VVCxecu5h&#10;a4sn6k2iTOzuAlJYsu/sYkRj4xnAlMWyNCYJcSrUwni2E9RPIaWyOI4pE/bEkqSIzo6FpBvujWo9&#10;PynNyoJSH6cM0rQd/RY/Eg3JC1lGiKYMetDoPZDBDnSwjTCVJrAHDt8DHqP11ikiWOyBVWnB/x2s&#10;W/uu6rbWWDY264aKzfl519s1FHtquYd2G4KTy5L6cicCPgpP40+tpJXGBzq0gTrncLhxtgH/673/&#10;0Z6mkrSc1bROOQ8/t8Irzsw3S/N6NTo7i/uXhLPzyzEJ/lSzPtXYbbUA6vCIHg8n0zXao+mu2kP1&#10;Qps/j1FJJayk2DnH7rrAdsnp5ZBqPk9GtHFO4J1dORldR5bjwD03L8K7w2giDfU9dIsnpm+Gs7WN&#10;yODmW4RlmSY38tyyeuCftjUN5eFlic/BqZysju/f7DcAAAD//wMAUEsDBBQABgAIAAAAIQC5DOOz&#10;3AAAAAcBAAAPAAAAZHJzL2Rvd25yZXYueG1sTI/BTsMwEETvSPyDtUjcqE2UljTEqSoE4oZo4QO2&#10;yZKExusodpvA17Oc4DRazWjmbbGZXa/ONIbOs4XbhQFFXPm648bC+9vTTQYqROQae89k4YsCbMrL&#10;iwLz2k+8o/M+NkpKOORooY1xyLUOVUsOw8IPxOJ9+NFhlHNsdD3iJOWu14kxK+2wY1locaCHlqrj&#10;/uQs7J5NhpM5vn6niX80W3pJPzOy9vpq3t6DijTHvzD84gs6lMJ08Ceug+otyCPRQnonKu56vUpA&#10;HSS2XGagy0L/5y9/AAAA//8DAFBLAQItABQABgAIAAAAIQC2gziS/gAAAOEBAAATAAAAAAAAAAAA&#10;AAAAAAAAAABbQ29udGVudF9UeXBlc10ueG1sUEsBAi0AFAAGAAgAAAAhADj9If/WAAAAlAEAAAsA&#10;AAAAAAAAAAAAAAAALwEAAF9yZWxzLy5yZWxzUEsBAi0AFAAGAAgAAAAhAN60ePh6AgAARwUAAA4A&#10;AAAAAAAAAAAAAAAALgIAAGRycy9lMm9Eb2MueG1sUEsBAi0AFAAGAAgAAAAhALkM47PcAAAABwEA&#10;AA8AAAAAAAAAAAAAAAAA1AQAAGRycy9kb3ducmV2LnhtbFBLBQYAAAAABAAEAPMAAADdBQAAAAA=&#10;" fillcolor="white [3201]" strokecolor="#ed7d31 [3205]" strokeweight="1pt">
                <v:stroke joinstyle="miter"/>
                <v:textbox style="mso-fit-shape-to-text:t">
                  <w:txbxContent>
                    <w:p w14:paraId="5508281A" w14:textId="75741DE3" w:rsidR="00121E7E" w:rsidRPr="00121E7E" w:rsidRDefault="00121E7E" w:rsidP="00121E7E">
                      <w:pPr>
                        <w:rPr>
                          <w:lang w:val="nl-NL"/>
                        </w:rPr>
                      </w:pPr>
                      <w:r w:rsidRPr="00121E7E">
                        <w:rPr>
                          <w:b/>
                          <w:bCs/>
                          <w:lang w:val="nl-NL"/>
                        </w:rPr>
                        <w:t xml:space="preserve">Nummer(s): </w:t>
                      </w:r>
                    </w:p>
                    <w:p w14:paraId="34F75632" w14:textId="77777777" w:rsidR="00121E7E" w:rsidRPr="006F6D19" w:rsidRDefault="00121E7E" w:rsidP="00121E7E">
                      <w:pPr>
                        <w:rPr>
                          <w:lang w:val="nl-NL"/>
                        </w:rPr>
                      </w:pPr>
                    </w:p>
                  </w:txbxContent>
                </v:textbox>
                <w10:wrap type="topAndBottom" anchorx="margin"/>
              </v:roundrect>
            </w:pict>
          </mc:Fallback>
        </mc:AlternateContent>
      </w:r>
    </w:p>
    <w:p w14:paraId="3C30AC70" w14:textId="5C94671B" w:rsidR="006F6D19" w:rsidRDefault="006F6D19" w:rsidP="006F6D19">
      <w:pPr>
        <w:rPr>
          <w:b/>
          <w:bCs/>
          <w:color w:val="000000" w:themeColor="text1"/>
          <w:sz w:val="24"/>
          <w:szCs w:val="24"/>
          <w:lang w:val="nl-NL"/>
        </w:rPr>
      </w:pPr>
    </w:p>
    <w:p w14:paraId="5E04AB28" w14:textId="275F7BB6" w:rsidR="006F6D19" w:rsidRDefault="006F6D19" w:rsidP="006F6D19">
      <w:pPr>
        <w:rPr>
          <w:b/>
          <w:bCs/>
          <w:color w:val="000000" w:themeColor="text1"/>
          <w:sz w:val="24"/>
          <w:szCs w:val="24"/>
          <w:lang w:val="nl-NL"/>
        </w:rPr>
      </w:pPr>
    </w:p>
    <w:p w14:paraId="30AF9BE7" w14:textId="591A912D" w:rsidR="006F6D19" w:rsidRDefault="0061779D" w:rsidP="0061779D">
      <w:pPr>
        <w:spacing w:before="0" w:after="160" w:line="259" w:lineRule="auto"/>
        <w:rPr>
          <w:b/>
          <w:bCs/>
          <w:color w:val="000000" w:themeColor="text1"/>
          <w:sz w:val="24"/>
          <w:szCs w:val="24"/>
          <w:lang w:val="nl-NL"/>
        </w:rPr>
      </w:pPr>
      <w:r>
        <w:rPr>
          <w:b/>
          <w:bCs/>
          <w:color w:val="000000" w:themeColor="text1"/>
          <w:sz w:val="24"/>
          <w:szCs w:val="24"/>
          <w:lang w:val="nl-NL"/>
        </w:rPr>
        <w:lastRenderedPageBreak/>
        <w:br/>
      </w:r>
      <w:r w:rsidR="004647E3" w:rsidRPr="00591BE0">
        <w:rPr>
          <w:b/>
          <w:bCs/>
          <w:color w:val="005C95"/>
          <w:sz w:val="24"/>
          <w:szCs w:val="24"/>
          <w:lang w:val="nl-NL"/>
        </w:rPr>
        <w:t xml:space="preserve">7. Gebruik gegevens/ logo </w:t>
      </w:r>
    </w:p>
    <w:p w14:paraId="666469AC" w14:textId="77777777" w:rsidR="004647E3" w:rsidRPr="00691AE6" w:rsidRDefault="004647E3" w:rsidP="00691AE6">
      <w:pPr>
        <w:spacing w:before="0" w:after="0" w:line="276" w:lineRule="auto"/>
        <w:rPr>
          <w:rFonts w:eastAsia="Times New Roman" w:cs="Calibri"/>
          <w:kern w:val="0"/>
          <w:szCs w:val="20"/>
          <w:lang w:val="nl-NL"/>
          <w14:ligatures w14:val="none"/>
        </w:rPr>
      </w:pPr>
      <w:r w:rsidRPr="00691AE6">
        <w:rPr>
          <w:rFonts w:eastAsia="Times New Roman" w:cs="Calibri"/>
          <w:kern w:val="0"/>
          <w:szCs w:val="20"/>
          <w:lang w:val="nl-NL"/>
          <w14:ligatures w14:val="none"/>
        </w:rPr>
        <w:t>Hierbij verleen ik toestemming aan HZ Nexus voor het gebruik van deze gegevens (uitgezonderd persoonsgegevens). Mogen wij dit project (daarbij horend het logo) intern en extern gebruiken voor onze communicatie doeleinden?</w:t>
      </w:r>
    </w:p>
    <w:p w14:paraId="215CDE2B" w14:textId="119B615A" w:rsidR="004647E3" w:rsidRPr="004647E3" w:rsidRDefault="00A55BE0" w:rsidP="004647E3">
      <w:pPr>
        <w:spacing w:line="276" w:lineRule="auto"/>
        <w:rPr>
          <w:rFonts w:ascii="Calibri" w:hAnsi="Calibri" w:cs="Calibri"/>
          <w:bCs/>
          <w:szCs w:val="20"/>
          <w:lang w:val="nl-NL"/>
        </w:rPr>
      </w:pPr>
      <w:sdt>
        <w:sdtPr>
          <w:rPr>
            <w:rFonts w:ascii="Calibri" w:hAnsi="Calibri" w:cs="Calibri"/>
            <w:szCs w:val="20"/>
          </w:rPr>
          <w:id w:val="-674877461"/>
          <w:placeholder>
            <w:docPart w:val="51AC86CCD6234AC4BAED0424801D0291"/>
          </w:placeholder>
          <w:showingPlcHdr/>
          <w:comboBox>
            <w:listItem w:value="Kies een item."/>
            <w:listItem w:displayText="Ja" w:value="Ja"/>
            <w:listItem w:displayText="Nee" w:value="Nee"/>
          </w:comboBox>
        </w:sdtPr>
        <w:sdtEndPr/>
        <w:sdtContent>
          <w:r w:rsidR="004647E3" w:rsidRPr="004647E3">
            <w:rPr>
              <w:rStyle w:val="Tekstvantijdelijkeaanduiding"/>
              <w:szCs w:val="20"/>
              <w:lang w:val="nl-NL"/>
            </w:rPr>
            <w:t>Kies een item.</w:t>
          </w:r>
        </w:sdtContent>
      </w:sdt>
    </w:p>
    <w:p w14:paraId="2186948E" w14:textId="454F3F45" w:rsidR="004647E3" w:rsidRDefault="00691AE6" w:rsidP="006F6D19">
      <w:pPr>
        <w:rPr>
          <w:b/>
          <w:bCs/>
          <w:color w:val="000000" w:themeColor="text1"/>
          <w:sz w:val="24"/>
          <w:szCs w:val="24"/>
          <w:lang w:val="nl-NL"/>
        </w:rPr>
      </w:pPr>
      <w:r>
        <w:rPr>
          <w:b/>
          <w:bCs/>
          <w:color w:val="000000" w:themeColor="text1"/>
          <w:sz w:val="24"/>
          <w:szCs w:val="24"/>
          <w:lang w:val="nl-NL"/>
        </w:rPr>
        <w:br/>
      </w:r>
      <w:r w:rsidR="004647E3" w:rsidRPr="00591BE0">
        <w:rPr>
          <w:b/>
          <w:bCs/>
          <w:color w:val="005C95"/>
          <w:sz w:val="24"/>
          <w:szCs w:val="24"/>
          <w:lang w:val="nl-NL"/>
        </w:rPr>
        <w:t>8. Overige relevante informatie/ bronnen; u kunt hier verwijzen naar uw website, literatuur en/of onderzoek dat u eerder heeft gefaciliteerd rondom dit vraagstuk.</w:t>
      </w:r>
    </w:p>
    <w:p w14:paraId="6C60392A" w14:textId="07A6C3B5" w:rsidR="004647E3" w:rsidRPr="008F275D" w:rsidRDefault="00604A0B" w:rsidP="006F6D19">
      <w:pPr>
        <w:rPr>
          <w:b/>
          <w:bCs/>
          <w:color w:val="000000" w:themeColor="text1"/>
          <w:szCs w:val="20"/>
          <w:lang w:val="nl-NL"/>
        </w:rPr>
      </w:pPr>
      <w:r>
        <w:rPr>
          <w:b/>
          <w:bCs/>
          <w:noProof/>
          <w:color w:val="ED7D31" w:themeColor="accent2"/>
          <w:sz w:val="24"/>
          <w:szCs w:val="24"/>
          <w:lang w:val="nl-NL"/>
        </w:rPr>
        <mc:AlternateContent>
          <mc:Choice Requires="wps">
            <w:drawing>
              <wp:anchor distT="0" distB="0" distL="114300" distR="114300" simplePos="0" relativeHeight="251680768" behindDoc="0" locked="0" layoutInCell="1" allowOverlap="1" wp14:anchorId="23AEAC7B" wp14:editId="7F1BA739">
                <wp:simplePos x="0" y="0"/>
                <wp:positionH relativeFrom="margin">
                  <wp:posOffset>0</wp:posOffset>
                </wp:positionH>
                <wp:positionV relativeFrom="paragraph">
                  <wp:posOffset>285750</wp:posOffset>
                </wp:positionV>
                <wp:extent cx="6325870" cy="690880"/>
                <wp:effectExtent l="0" t="0" r="17780" b="19685"/>
                <wp:wrapTopAndBottom/>
                <wp:docPr id="1098024348" name="Tekstvak 1098024348"/>
                <wp:cNvGraphicFramePr/>
                <a:graphic xmlns:a="http://schemas.openxmlformats.org/drawingml/2006/main">
                  <a:graphicData uri="http://schemas.microsoft.com/office/word/2010/wordprocessingShape">
                    <wps:wsp>
                      <wps:cNvSpPr txBox="1"/>
                      <wps:spPr>
                        <a:xfrm>
                          <a:off x="0" y="0"/>
                          <a:ext cx="6325870" cy="690880"/>
                        </a:xfrm>
                        <a:prstGeom prst="roundRect">
                          <a:avLst/>
                        </a:prstGeom>
                        <a:ln>
                          <a:solidFill>
                            <a:schemeClr val="accent2"/>
                          </a:solidFill>
                        </a:ln>
                      </wps:spPr>
                      <wps:style>
                        <a:lnRef idx="2">
                          <a:schemeClr val="dk1"/>
                        </a:lnRef>
                        <a:fillRef idx="1">
                          <a:schemeClr val="lt1"/>
                        </a:fillRef>
                        <a:effectRef idx="0">
                          <a:schemeClr val="dk1"/>
                        </a:effectRef>
                        <a:fontRef idx="minor">
                          <a:schemeClr val="dk1"/>
                        </a:fontRef>
                      </wps:style>
                      <wps:txbx>
                        <w:txbxContent>
                          <w:p w14:paraId="4FF9C4BB" w14:textId="77777777" w:rsidR="00604A0B" w:rsidRDefault="00604A0B" w:rsidP="00604A0B">
                            <w:pPr>
                              <w:rPr>
                                <w:lang w:val="nl-NL"/>
                              </w:rPr>
                            </w:pPr>
                          </w:p>
                          <w:p w14:paraId="3BFD072F" w14:textId="77777777" w:rsidR="00604A0B" w:rsidRPr="006F6D19" w:rsidRDefault="00604A0B" w:rsidP="00604A0B">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roundrect w14:anchorId="23AEAC7B" id="Tekstvak 1098024348" o:spid="_x0000_s1032" style="position:absolute;margin-left:0;margin-top:22.5pt;width:498.1pt;height:54.4pt;z-index:251680768;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lceAIAAEcFAAAOAAAAZHJzL2Uyb0RvYy54bWysVN9v2jAQfp+0/8Hy+xpgtKWooWKtmCZV&#10;bVU69dk4donm+Dz7IGF//c4OCahDe5j24vhy33e/z9c3TWXYVvlQgs358GzAmbISitK+5fz7y+LT&#10;hLOAwhbCgFU536nAb2YfP1zXbqpGsAZTKM/IiA3T2uV8jeimWRbkWlUinIFTlpQafCWQRP+WFV7U&#10;ZL0y2WgwuMhq8IXzIFUI9PeuVfJZsq+1kviodVDITM4pNkynT+cqntnsWkzfvHDrUu7DEP8QRSVK&#10;S057U3cCBdv48g9TVSk9BNB4JqHKQOtSqpQDZTMcvMtmuRZOpVyoOMH1ZQr/z6x82C7dk2fYfIGG&#10;GhgLUrswDfQz5tNoX8UvRcpITyXc9WVTDTJJPy8+j84nl6SSpLu4Gkwmqa7Zge18wK8KKhYvOfew&#10;scUz9SaVTGzvA5Jbwne46NHYeAYwZbEojUlCnAp1azzbCuqnkFJZHMWQiXuEJCmys0Mi6YY7o1rL&#10;z0qzsqDQRymCNG0Hu8WPVIZkhZCRoimCnjQ8RTLYkfbYSFNpAnvi4BTx4K1HJ49gsSdWpQX/d7Ju&#10;8V3Wba4xbWxWDSVLnel6u4JiRy330G5DcHJRUl/uRcAn4Wn8qZW00vhIhzZQ5xz2N87W4H+d+h/x&#10;NJWk5aymdcp5+LkRXnFmvlma16vheBz3Lwnj88sRCf5YszrW2E11C9ThIT0eTqZrxKPprtpD9Uqb&#10;P49eSSWsJN85x+56i+2S08sh1XyeQLRxTuC9XToZTccqx4F7aV6Fd/vRRBrqB+gWT0zfDWeLjczg&#10;5huERZkmN9a5req+/rStaSj3L0t8Do7lhDq8f7PfAAAA//8DAFBLAwQUAAYACAAAACEA6Wyg99wA&#10;AAAHAQAADwAAAGRycy9kb3ducmV2LnhtbEyPwU7DMBBE70j8g7VI3KhNSKs0xKkqBOKGaOEDtsmS&#10;hMbrKHabwNeznOA0Ws1o5m2xmV2vzjSGzrOF24UBRVz5uuPGwvvb000GKkTkGnvPZOGLAmzKy4sC&#10;89pPvKPzPjZKSjjkaKGNcci1DlVLDsPCD8TiffjRYZRzbHQ94iTlrteJMSvtsGNZaHGgh5aq4/7k&#10;LOyeTYaTOb5+p4l/NFt6ST8zsvb6at7eg4o0x78w/OILOpTCdPAnroPqLcgj0UK6FBV3vV4loA4S&#10;W95loMtC/+cvfwAAAP//AwBQSwECLQAUAAYACAAAACEAtoM4kv4AAADhAQAAEwAAAAAAAAAAAAAA&#10;AAAAAAAAW0NvbnRlbnRfVHlwZXNdLnhtbFBLAQItABQABgAIAAAAIQA4/SH/1gAAAJQBAAALAAAA&#10;AAAAAAAAAAAAAC8BAABfcmVscy8ucmVsc1BLAQItABQABgAIAAAAIQAeZNlceAIAAEcFAAAOAAAA&#10;AAAAAAAAAAAAAC4CAABkcnMvZTJvRG9jLnhtbFBLAQItABQABgAIAAAAIQDpbKD33AAAAAcBAAAP&#10;AAAAAAAAAAAAAAAAANIEAABkcnMvZG93bnJldi54bWxQSwUGAAAAAAQABADzAAAA2wUAAAAA&#10;" fillcolor="white [3201]" strokecolor="#ed7d31 [3205]" strokeweight="1pt">
                <v:stroke joinstyle="miter"/>
                <v:textbox style="mso-fit-shape-to-text:t">
                  <w:txbxContent>
                    <w:p w14:paraId="4FF9C4BB" w14:textId="77777777" w:rsidR="00604A0B" w:rsidRDefault="00604A0B" w:rsidP="00604A0B">
                      <w:pPr>
                        <w:rPr>
                          <w:lang w:val="nl-NL"/>
                        </w:rPr>
                      </w:pPr>
                    </w:p>
                    <w:p w14:paraId="3BFD072F" w14:textId="77777777" w:rsidR="00604A0B" w:rsidRPr="006F6D19" w:rsidRDefault="00604A0B" w:rsidP="00604A0B">
                      <w:pPr>
                        <w:rPr>
                          <w:lang w:val="nl-NL"/>
                        </w:rPr>
                      </w:pPr>
                    </w:p>
                  </w:txbxContent>
                </v:textbox>
                <w10:wrap type="topAndBottom" anchorx="margin"/>
              </v:roundrect>
            </w:pict>
          </mc:Fallback>
        </mc:AlternateContent>
      </w:r>
    </w:p>
    <w:sectPr w:rsidR="004647E3" w:rsidRPr="008F275D" w:rsidSect="0044456D">
      <w:footerReference w:type="default" r:id="rId13"/>
      <w:headerReference w:type="first" r:id="rId14"/>
      <w:footerReference w:type="first" r:id="rId15"/>
      <w:pgSz w:w="11906" w:h="16838" w:code="9"/>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8F30B" w14:textId="77777777" w:rsidR="00A55BE0" w:rsidRDefault="00A55BE0" w:rsidP="00040264">
      <w:pPr>
        <w:spacing w:before="0" w:after="0" w:line="240" w:lineRule="auto"/>
      </w:pPr>
      <w:r>
        <w:separator/>
      </w:r>
    </w:p>
  </w:endnote>
  <w:endnote w:type="continuationSeparator" w:id="0">
    <w:p w14:paraId="501A063C" w14:textId="77777777" w:rsidR="00A55BE0" w:rsidRDefault="00A55BE0" w:rsidP="0004026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FD17F4EE-4059-46F0-B77D-457140FB737B}"/>
  </w:font>
  <w:font w:name="Times New Roman">
    <w:panose1 w:val="02020603050405020304"/>
    <w:charset w:val="00"/>
    <w:family w:val="roman"/>
    <w:pitch w:val="variable"/>
    <w:sig w:usb0="E0002EFF" w:usb1="C000785B" w:usb2="00000009" w:usb3="00000000" w:csb0="000001FF" w:csb1="00000000"/>
    <w:embedRegular r:id="rId2" w:fontKey="{19137AC4-2878-41EF-9D0C-BD4469319680}"/>
    <w:embedBold r:id="rId3" w:fontKey="{99DC1777-AD37-4D1A-8CC9-25DFC78F3C0B}"/>
    <w:embedItalic r:id="rId4" w:fontKey="{66B73953-3066-4A52-9770-6D08FCD6D552}"/>
  </w:font>
  <w:font w:name="Courier New">
    <w:panose1 w:val="02070309020205020404"/>
    <w:charset w:val="00"/>
    <w:family w:val="modern"/>
    <w:pitch w:val="fixed"/>
    <w:sig w:usb0="E0002EFF" w:usb1="C0007843" w:usb2="00000009" w:usb3="00000000" w:csb0="000001FF" w:csb1="00000000"/>
    <w:embedRegular r:id="rId5" w:fontKey="{FD87D839-9731-49FA-A89B-1CF24F3D6A19}"/>
  </w:font>
  <w:font w:name="Wingdings">
    <w:panose1 w:val="05000000000000000000"/>
    <w:charset w:val="02"/>
    <w:family w:val="auto"/>
    <w:pitch w:val="variable"/>
    <w:sig w:usb0="00000000" w:usb1="10000000" w:usb2="00000000" w:usb3="00000000" w:csb0="80000000" w:csb1="00000000"/>
    <w:embedRegular r:id="rId6" w:fontKey="{96047E20-DEFB-4DB5-8213-5FC013343EA5}"/>
  </w:font>
  <w:font w:name="Calibri">
    <w:panose1 w:val="020F0502020204030204"/>
    <w:charset w:val="00"/>
    <w:family w:val="swiss"/>
    <w:pitch w:val="variable"/>
    <w:sig w:usb0="E4002EFF" w:usb1="C200247B" w:usb2="00000009" w:usb3="00000000" w:csb0="000001FF" w:csb1="00000000"/>
    <w:embedRegular r:id="rId7" w:fontKey="{7C581E48-02F5-43FF-BA44-43794DF32FF8}"/>
    <w:embedBold r:id="rId8" w:fontKey="{2E8A1893-19D8-4A0B-8EC6-B88B89CC9D8A}"/>
    <w:embedItalic r:id="rId9" w:fontKey="{2A38CA71-602D-4A71-A82D-7577016BEDFC}"/>
  </w:font>
  <w:font w:name="Silka">
    <w:altName w:val="Calibri"/>
    <w:panose1 w:val="00000000000000000000"/>
    <w:charset w:val="00"/>
    <w:family w:val="modern"/>
    <w:notTrueType/>
    <w:pitch w:val="variable"/>
    <w:sig w:usb0="00000007" w:usb1="00000000" w:usb2="00000000" w:usb3="00000000" w:csb0="00000093" w:csb1="00000000"/>
  </w:font>
  <w:font w:name="Silka Bold">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10" w:fontKey="{C9DCF29F-AA29-4A6B-9AB2-3D20A73F59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46587" w14:textId="77777777" w:rsidR="00DF2261" w:rsidRDefault="00A55BE0">
    <w:pPr>
      <w:pStyle w:val="Voettekst"/>
    </w:pPr>
    <w:sdt>
      <w:sdtPr>
        <w:alias w:val="Title"/>
        <w:tag w:val=""/>
        <w:id w:val="-1895507405"/>
        <w:placeholder>
          <w:docPart w:val="753FE100332C403DB9E15ABD16D076A7"/>
        </w:placeholder>
        <w:dataBinding w:prefixMappings="xmlns:ns0='http://purl.org/dc/elements/1.1/' xmlns:ns1='http://schemas.openxmlformats.org/package/2006/metadata/core-properties' " w:xpath="/ns1:coreProperties[1]/ns0:title[1]" w:storeItemID="{6C3C8BC8-F283-45AE-878A-BAB7291924A1}"/>
        <w:text/>
      </w:sdtPr>
      <w:sdtEndPr/>
      <w:sdtContent>
        <w:r w:rsidR="00E34909">
          <w:t>HZ Word template</w:t>
        </w:r>
      </w:sdtContent>
    </w:sdt>
    <w:r w:rsidR="00DF2261">
      <w:ptab w:relativeTo="margin" w:alignment="center" w:leader="none"/>
    </w:r>
    <w:r w:rsidR="00DF2261">
      <w:ptab w:relativeTo="margin" w:alignment="right" w:leader="none"/>
    </w:r>
    <w:r w:rsidR="00DF2261">
      <w:fldChar w:fldCharType="begin"/>
    </w:r>
    <w:r w:rsidR="00DF2261">
      <w:instrText xml:space="preserve"> PAGE   \* MERGEFORMAT </w:instrText>
    </w:r>
    <w:r w:rsidR="00DF2261">
      <w:fldChar w:fldCharType="separate"/>
    </w:r>
    <w:r w:rsidR="00DF2261">
      <w:rPr>
        <w:noProof/>
      </w:rPr>
      <w:t>1</w:t>
    </w:r>
    <w:r w:rsidR="00DF226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0DCA2" w14:textId="2BA4C5D1" w:rsidR="0061779D" w:rsidRDefault="0061779D">
    <w:pPr>
      <w:pStyle w:val="Voettekst"/>
    </w:pPr>
    <w:r>
      <w:rPr>
        <w:noProof/>
      </w:rPr>
      <w:drawing>
        <wp:anchor distT="0" distB="0" distL="114300" distR="114300" simplePos="0" relativeHeight="251661312" behindDoc="0" locked="0" layoutInCell="1" allowOverlap="1" wp14:anchorId="6B45AC6E" wp14:editId="43255AF2">
          <wp:simplePos x="0" y="0"/>
          <wp:positionH relativeFrom="margin">
            <wp:align>left</wp:align>
          </wp:positionH>
          <wp:positionV relativeFrom="margin">
            <wp:posOffset>9410080</wp:posOffset>
          </wp:positionV>
          <wp:extent cx="1622425" cy="419100"/>
          <wp:effectExtent l="0" t="0" r="0" b="0"/>
          <wp:wrapTopAndBottom/>
          <wp:docPr id="2042995193" name="Picture 2" descr="Logo 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95193" name="Picture 2" descr="Logo HZ"/>
                  <pic:cNvPicPr/>
                </pic:nvPicPr>
                <pic:blipFill>
                  <a:blip r:embed="rId1">
                    <a:extLst>
                      <a:ext uri="{28A0092B-C50C-407E-A947-70E740481C1C}">
                        <a14:useLocalDpi xmlns:a14="http://schemas.microsoft.com/office/drawing/2010/main" val="0"/>
                      </a:ext>
                    </a:extLst>
                  </a:blip>
                  <a:stretch>
                    <a:fillRect/>
                  </a:stretch>
                </pic:blipFill>
                <pic:spPr>
                  <a:xfrm>
                    <a:off x="0" y="0"/>
                    <a:ext cx="1622425"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774A6" w14:textId="77777777" w:rsidR="00A55BE0" w:rsidRDefault="00A55BE0" w:rsidP="00040264">
      <w:pPr>
        <w:spacing w:before="0" w:after="0" w:line="240" w:lineRule="auto"/>
      </w:pPr>
      <w:r>
        <w:separator/>
      </w:r>
    </w:p>
  </w:footnote>
  <w:footnote w:type="continuationSeparator" w:id="0">
    <w:p w14:paraId="412C9D8D" w14:textId="77777777" w:rsidR="00A55BE0" w:rsidRDefault="00A55BE0" w:rsidP="0004026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FA52C" w14:textId="63AAB043" w:rsidR="0061779D" w:rsidRDefault="0061779D">
    <w:pPr>
      <w:pStyle w:val="Koptekst"/>
    </w:pPr>
    <w:r>
      <w:rPr>
        <w:noProof/>
      </w:rPr>
      <w:drawing>
        <wp:anchor distT="0" distB="0" distL="114300" distR="114300" simplePos="0" relativeHeight="251659264" behindDoc="1" locked="0" layoutInCell="1" allowOverlap="1" wp14:anchorId="2638F8BF" wp14:editId="7AB23D53">
          <wp:simplePos x="0" y="0"/>
          <wp:positionH relativeFrom="page">
            <wp:posOffset>2497666</wp:posOffset>
          </wp:positionH>
          <wp:positionV relativeFrom="paragraph">
            <wp:posOffset>-457200</wp:posOffset>
          </wp:positionV>
          <wp:extent cx="5066125" cy="7234427"/>
          <wp:effectExtent l="0" t="0" r="1270" b="5080"/>
          <wp:wrapNone/>
          <wp:docPr id="291029802" name="Picture 1" descr="Watermerk HZ achtergrond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29802" name="Picture 1" descr="Watermerk HZ achtergrond afbeelding"/>
                  <pic:cNvPicPr/>
                </pic:nvPicPr>
                <pic:blipFill>
                  <a:blip r:embed="rId1">
                    <a:extLst>
                      <a:ext uri="{28A0092B-C50C-407E-A947-70E740481C1C}">
                        <a14:useLocalDpi xmlns:a14="http://schemas.microsoft.com/office/drawing/2010/main" val="0"/>
                      </a:ext>
                    </a:extLst>
                  </a:blip>
                  <a:stretch>
                    <a:fillRect/>
                  </a:stretch>
                </pic:blipFill>
                <pic:spPr>
                  <a:xfrm>
                    <a:off x="0" y="0"/>
                    <a:ext cx="5069734" cy="72395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F54289"/>
    <w:multiLevelType w:val="hybridMultilevel"/>
    <w:tmpl w:val="99886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754878"/>
    <w:multiLevelType w:val="hybridMultilevel"/>
    <w:tmpl w:val="C810B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6092586">
    <w:abstractNumId w:val="0"/>
  </w:num>
  <w:num w:numId="2" w16cid:durableId="20223906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D19"/>
    <w:rsid w:val="00016DF3"/>
    <w:rsid w:val="00021317"/>
    <w:rsid w:val="00040264"/>
    <w:rsid w:val="000A272A"/>
    <w:rsid w:val="000A332E"/>
    <w:rsid w:val="000D468F"/>
    <w:rsid w:val="00121E7E"/>
    <w:rsid w:val="001632ED"/>
    <w:rsid w:val="001712C5"/>
    <w:rsid w:val="002002BF"/>
    <w:rsid w:val="002170A8"/>
    <w:rsid w:val="00221B54"/>
    <w:rsid w:val="0023018E"/>
    <w:rsid w:val="00237054"/>
    <w:rsid w:val="002505F0"/>
    <w:rsid w:val="00293956"/>
    <w:rsid w:val="003220E8"/>
    <w:rsid w:val="00332133"/>
    <w:rsid w:val="0035104C"/>
    <w:rsid w:val="003C4F7B"/>
    <w:rsid w:val="00416B91"/>
    <w:rsid w:val="00423752"/>
    <w:rsid w:val="0044456D"/>
    <w:rsid w:val="00454308"/>
    <w:rsid w:val="004647E3"/>
    <w:rsid w:val="004A49B7"/>
    <w:rsid w:val="004B3257"/>
    <w:rsid w:val="004D3507"/>
    <w:rsid w:val="004D7E4D"/>
    <w:rsid w:val="005130CE"/>
    <w:rsid w:val="00550D4F"/>
    <w:rsid w:val="00590063"/>
    <w:rsid w:val="00591BE0"/>
    <w:rsid w:val="00595C76"/>
    <w:rsid w:val="005C1C0E"/>
    <w:rsid w:val="00604A0B"/>
    <w:rsid w:val="00610741"/>
    <w:rsid w:val="0061779D"/>
    <w:rsid w:val="00630474"/>
    <w:rsid w:val="00642456"/>
    <w:rsid w:val="00643162"/>
    <w:rsid w:val="00656E4C"/>
    <w:rsid w:val="00671851"/>
    <w:rsid w:val="00691AE6"/>
    <w:rsid w:val="006A7DAB"/>
    <w:rsid w:val="006C11F1"/>
    <w:rsid w:val="006C3E73"/>
    <w:rsid w:val="006E751F"/>
    <w:rsid w:val="006F6D19"/>
    <w:rsid w:val="00730BA0"/>
    <w:rsid w:val="00787F2C"/>
    <w:rsid w:val="007909D6"/>
    <w:rsid w:val="007B2DB8"/>
    <w:rsid w:val="0089610C"/>
    <w:rsid w:val="008A4776"/>
    <w:rsid w:val="008D4157"/>
    <w:rsid w:val="008D7877"/>
    <w:rsid w:val="008E62B3"/>
    <w:rsid w:val="008E7E92"/>
    <w:rsid w:val="008F275D"/>
    <w:rsid w:val="008F5F26"/>
    <w:rsid w:val="0090431D"/>
    <w:rsid w:val="00915C71"/>
    <w:rsid w:val="00972C8B"/>
    <w:rsid w:val="00983809"/>
    <w:rsid w:val="00984BCF"/>
    <w:rsid w:val="00984EAE"/>
    <w:rsid w:val="009B3879"/>
    <w:rsid w:val="009C1C3A"/>
    <w:rsid w:val="009C530C"/>
    <w:rsid w:val="00A01761"/>
    <w:rsid w:val="00A55BE0"/>
    <w:rsid w:val="00A56B0D"/>
    <w:rsid w:val="00A804F5"/>
    <w:rsid w:val="00A90FE0"/>
    <w:rsid w:val="00A932C7"/>
    <w:rsid w:val="00A96369"/>
    <w:rsid w:val="00AD7C9B"/>
    <w:rsid w:val="00AF1CD6"/>
    <w:rsid w:val="00B23504"/>
    <w:rsid w:val="00B24DE8"/>
    <w:rsid w:val="00B25F16"/>
    <w:rsid w:val="00B2674E"/>
    <w:rsid w:val="00B56E9F"/>
    <w:rsid w:val="00B74DD5"/>
    <w:rsid w:val="00B8242F"/>
    <w:rsid w:val="00B85D21"/>
    <w:rsid w:val="00B941E3"/>
    <w:rsid w:val="00BB0383"/>
    <w:rsid w:val="00C206E6"/>
    <w:rsid w:val="00C21ED2"/>
    <w:rsid w:val="00C26732"/>
    <w:rsid w:val="00C47705"/>
    <w:rsid w:val="00C554CE"/>
    <w:rsid w:val="00C67D0E"/>
    <w:rsid w:val="00C95AD3"/>
    <w:rsid w:val="00CA1729"/>
    <w:rsid w:val="00CE5CC0"/>
    <w:rsid w:val="00CE7A36"/>
    <w:rsid w:val="00D86EEE"/>
    <w:rsid w:val="00D9084D"/>
    <w:rsid w:val="00DD7C97"/>
    <w:rsid w:val="00DE2F04"/>
    <w:rsid w:val="00DF2261"/>
    <w:rsid w:val="00E34909"/>
    <w:rsid w:val="00E643A3"/>
    <w:rsid w:val="00E712C4"/>
    <w:rsid w:val="00EA4BF4"/>
    <w:rsid w:val="00EC026B"/>
    <w:rsid w:val="00EE7313"/>
    <w:rsid w:val="00F25CE0"/>
    <w:rsid w:val="00F72280"/>
    <w:rsid w:val="00F87634"/>
    <w:rsid w:val="00FB0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6051A3"/>
  <w15:chartTrackingRefBased/>
  <w15:docId w15:val="{DBF0F221-2668-465A-A877-0B224E92F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018E"/>
    <w:pPr>
      <w:spacing w:before="120" w:after="120" w:line="324" w:lineRule="auto"/>
    </w:pPr>
    <w:rPr>
      <w:rFonts w:ascii="Silka" w:hAnsi="Silka"/>
      <w:sz w:val="20"/>
    </w:rPr>
  </w:style>
  <w:style w:type="paragraph" w:styleId="Kop1">
    <w:name w:val="heading 1"/>
    <w:next w:val="Standaard"/>
    <w:link w:val="Kop1Char"/>
    <w:uiPriority w:val="9"/>
    <w:qFormat/>
    <w:rsid w:val="007909D6"/>
    <w:pPr>
      <w:keepNext/>
      <w:keepLines/>
      <w:spacing w:before="2160" w:after="80"/>
      <w:outlineLvl w:val="0"/>
    </w:pPr>
    <w:rPr>
      <w:rFonts w:ascii="Silka Bold" w:eastAsiaTheme="majorEastAsia" w:hAnsi="Silka Bold" w:cstheme="majorBidi"/>
      <w:color w:val="2F5496" w:themeColor="accent1" w:themeShade="BF"/>
      <w:sz w:val="84"/>
      <w:szCs w:val="40"/>
    </w:rPr>
  </w:style>
  <w:style w:type="paragraph" w:styleId="Kop2">
    <w:name w:val="heading 2"/>
    <w:next w:val="Standaard"/>
    <w:link w:val="Kop2Char"/>
    <w:uiPriority w:val="9"/>
    <w:unhideWhenUsed/>
    <w:qFormat/>
    <w:rsid w:val="007909D6"/>
    <w:pPr>
      <w:keepNext/>
      <w:keepLines/>
      <w:spacing w:before="320" w:after="80"/>
      <w:outlineLvl w:val="1"/>
    </w:pPr>
    <w:rPr>
      <w:rFonts w:ascii="Silka Bold" w:eastAsiaTheme="majorEastAsia" w:hAnsi="Silka Bold" w:cstheme="majorBidi"/>
      <w:color w:val="000000" w:themeColor="text1"/>
      <w:sz w:val="70"/>
      <w:szCs w:val="32"/>
    </w:rPr>
  </w:style>
  <w:style w:type="paragraph" w:styleId="Kop3">
    <w:name w:val="heading 3"/>
    <w:next w:val="Standaard"/>
    <w:link w:val="Kop3Char"/>
    <w:uiPriority w:val="9"/>
    <w:unhideWhenUsed/>
    <w:qFormat/>
    <w:rsid w:val="00A96369"/>
    <w:pPr>
      <w:keepNext/>
      <w:keepLines/>
      <w:spacing w:before="160" w:after="240"/>
      <w:outlineLvl w:val="2"/>
    </w:pPr>
    <w:rPr>
      <w:rFonts w:ascii="Silka Bold" w:eastAsiaTheme="majorEastAsia" w:hAnsi="Silka Bold" w:cstheme="majorBidi"/>
      <w:color w:val="000000" w:themeColor="text1"/>
      <w:sz w:val="54"/>
      <w:szCs w:val="28"/>
    </w:rPr>
  </w:style>
  <w:style w:type="paragraph" w:styleId="Kop4">
    <w:name w:val="heading 4"/>
    <w:next w:val="Standaard"/>
    <w:link w:val="Kop4Char"/>
    <w:uiPriority w:val="9"/>
    <w:unhideWhenUsed/>
    <w:qFormat/>
    <w:rsid w:val="004B3257"/>
    <w:pPr>
      <w:keepNext/>
      <w:keepLines/>
      <w:spacing w:before="80" w:after="240"/>
      <w:outlineLvl w:val="3"/>
    </w:pPr>
    <w:rPr>
      <w:rFonts w:ascii="Silka Bold" w:eastAsiaTheme="majorEastAsia" w:hAnsi="Silka Bold" w:cstheme="majorBidi"/>
      <w:iCs/>
      <w:color w:val="000000" w:themeColor="text1"/>
      <w:sz w:val="32"/>
      <w:szCs w:val="32"/>
    </w:rPr>
  </w:style>
  <w:style w:type="paragraph" w:styleId="Kop5">
    <w:name w:val="heading 5"/>
    <w:next w:val="Standaard"/>
    <w:link w:val="Kop5Char"/>
    <w:uiPriority w:val="9"/>
    <w:unhideWhenUsed/>
    <w:qFormat/>
    <w:rsid w:val="00016DF3"/>
    <w:pPr>
      <w:keepNext/>
      <w:keepLines/>
      <w:spacing w:before="80" w:after="40"/>
      <w:outlineLvl w:val="4"/>
    </w:pPr>
    <w:rPr>
      <w:rFonts w:ascii="Silka" w:eastAsiaTheme="majorEastAsia" w:hAnsi="Silka" w:cstheme="majorBidi"/>
      <w:color w:val="000000" w:themeColor="text1"/>
      <w:sz w:val="26"/>
    </w:rPr>
  </w:style>
  <w:style w:type="paragraph" w:styleId="Kop6">
    <w:name w:val="heading 6"/>
    <w:next w:val="Standaard"/>
    <w:link w:val="Kop6Char"/>
    <w:uiPriority w:val="9"/>
    <w:unhideWhenUsed/>
    <w:qFormat/>
    <w:rsid w:val="009B3879"/>
    <w:pPr>
      <w:keepNext/>
      <w:keepLines/>
      <w:spacing w:before="40" w:after="0"/>
      <w:outlineLvl w:val="5"/>
    </w:pPr>
    <w:rPr>
      <w:rFonts w:ascii="Silka Bold" w:eastAsiaTheme="majorEastAsia" w:hAnsi="Silka Bold" w:cstheme="majorBidi"/>
      <w:iCs/>
      <w:color w:val="000000" w:themeColor="text1"/>
    </w:rPr>
  </w:style>
  <w:style w:type="paragraph" w:styleId="Kop7">
    <w:name w:val="heading 7"/>
    <w:basedOn w:val="Standaard"/>
    <w:next w:val="Standaard"/>
    <w:link w:val="Kop7Char"/>
    <w:uiPriority w:val="9"/>
    <w:semiHidden/>
    <w:unhideWhenUsed/>
    <w:qFormat/>
    <w:rsid w:val="005C1C0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C1C0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C1C0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aliases w:val="HZ Tabelstijl"/>
    <w:basedOn w:val="Standaardtabel"/>
    <w:uiPriority w:val="39"/>
    <w:rsid w:val="00C21ED2"/>
    <w:pPr>
      <w:spacing w:after="0" w:line="240" w:lineRule="auto"/>
      <w:ind w:left="144"/>
    </w:pPr>
    <w:rPr>
      <w:rFonts w:ascii="Silka" w:hAnsi="Silka"/>
      <w:color w:val="000000" w:themeColor="text1"/>
      <w:kern w:val="0"/>
      <w:position w:val="-24"/>
      <w:sz w:val="20"/>
    </w:rPr>
    <w:tblPr>
      <w:tblStyleRowBandSize w:val="1"/>
      <w:tblStyleColBandSize w:val="1"/>
      <w:tblBorders>
        <w:top w:val="single" w:sz="8" w:space="0" w:color="23426F"/>
        <w:left w:val="single" w:sz="8" w:space="0" w:color="23426F"/>
        <w:bottom w:val="single" w:sz="8" w:space="0" w:color="23426F"/>
        <w:right w:val="single" w:sz="8" w:space="0" w:color="23426F"/>
        <w:insideV w:val="single" w:sz="8" w:space="0" w:color="23426F"/>
      </w:tblBorders>
      <w:tblCellMar>
        <w:top w:w="58" w:type="dxa"/>
        <w:left w:w="144" w:type="dxa"/>
        <w:bottom w:w="58" w:type="dxa"/>
        <w:right w:w="144" w:type="dxa"/>
      </w:tblCellMar>
    </w:tblPr>
    <w:tcPr>
      <w:shd w:val="clear" w:color="auto" w:fill="FFFFFF" w:themeFill="background1"/>
      <w:vAlign w:val="center"/>
    </w:tcPr>
    <w:tblStylePr w:type="firstRow">
      <w:pPr>
        <w:jc w:val="left"/>
      </w:pPr>
      <w:rPr>
        <w:rFonts w:ascii="Silka Bold" w:hAnsi="Silka Bold"/>
        <w:b/>
        <w:color w:val="FFFFFF" w:themeColor="background1"/>
        <w:sz w:val="20"/>
      </w:rPr>
      <w:tblPr/>
      <w:tcPr>
        <w:tcBorders>
          <w:insideH w:val="nil"/>
          <w:insideV w:val="nil"/>
        </w:tcBorders>
        <w:shd w:val="clear" w:color="auto" w:fill="23426F"/>
      </w:tcPr>
    </w:tblStylePr>
    <w:tblStylePr w:type="firstCol">
      <w:rPr>
        <w:rFonts w:ascii="Silka Bold" w:hAnsi="Silka Bold"/>
      </w:rPr>
    </w:tblStylePr>
    <w:tblStylePr w:type="band1Vert">
      <w:tblPr/>
      <w:tcPr>
        <w:tcBorders>
          <w:top w:val="single" w:sz="4" w:space="0" w:color="23426F"/>
          <w:left w:val="single" w:sz="4" w:space="0" w:color="23426F"/>
          <w:bottom w:val="single" w:sz="4" w:space="0" w:color="23426F"/>
          <w:right w:val="single" w:sz="4" w:space="0" w:color="23426F"/>
          <w:insideH w:val="single" w:sz="4" w:space="0" w:color="23426F"/>
          <w:insideV w:val="single" w:sz="4" w:space="0" w:color="23426F"/>
        </w:tcBorders>
        <w:shd w:val="clear" w:color="auto" w:fill="E8ECF0"/>
      </w:tcPr>
    </w:tblStylePr>
    <w:tblStylePr w:type="band1Horz">
      <w:pPr>
        <w:jc w:val="left"/>
      </w:pPr>
      <w:rPr>
        <w:rFonts w:ascii="Silka Bold" w:hAnsi="Silka Bold"/>
        <w:b w:val="0"/>
        <w:color w:val="000000" w:themeColor="text1"/>
        <w:sz w:val="20"/>
      </w:rPr>
      <w:tblPr/>
      <w:tcPr>
        <w:shd w:val="clear" w:color="auto" w:fill="FFFFFF" w:themeFill="background1"/>
      </w:tcPr>
    </w:tblStylePr>
    <w:tblStylePr w:type="band2Horz">
      <w:pPr>
        <w:jc w:val="left"/>
      </w:pPr>
      <w:rPr>
        <w:rFonts w:ascii="Silka Bold" w:hAnsi="Silka Bold"/>
        <w:b w:val="0"/>
        <w:sz w:val="20"/>
      </w:rPr>
      <w:tblPr/>
      <w:tcPr>
        <w:shd w:val="clear" w:color="auto" w:fill="E8ECF0"/>
      </w:tcPr>
    </w:tblStylePr>
  </w:style>
  <w:style w:type="character" w:customStyle="1" w:styleId="Kop1Char">
    <w:name w:val="Kop 1 Char"/>
    <w:basedOn w:val="Standaardalinea-lettertype"/>
    <w:link w:val="Kop1"/>
    <w:uiPriority w:val="9"/>
    <w:rsid w:val="007909D6"/>
    <w:rPr>
      <w:rFonts w:ascii="Silka Bold" w:eastAsiaTheme="majorEastAsia" w:hAnsi="Silka Bold" w:cstheme="majorBidi"/>
      <w:color w:val="2F5496" w:themeColor="accent1" w:themeShade="BF"/>
      <w:sz w:val="84"/>
      <w:szCs w:val="40"/>
    </w:rPr>
  </w:style>
  <w:style w:type="character" w:customStyle="1" w:styleId="Kop2Char">
    <w:name w:val="Kop 2 Char"/>
    <w:basedOn w:val="Standaardalinea-lettertype"/>
    <w:link w:val="Kop2"/>
    <w:uiPriority w:val="9"/>
    <w:rsid w:val="007909D6"/>
    <w:rPr>
      <w:rFonts w:ascii="Silka Bold" w:eastAsiaTheme="majorEastAsia" w:hAnsi="Silka Bold" w:cstheme="majorBidi"/>
      <w:color w:val="000000" w:themeColor="text1"/>
      <w:sz w:val="70"/>
      <w:szCs w:val="32"/>
    </w:rPr>
  </w:style>
  <w:style w:type="character" w:customStyle="1" w:styleId="Kop3Char">
    <w:name w:val="Kop 3 Char"/>
    <w:basedOn w:val="Standaardalinea-lettertype"/>
    <w:link w:val="Kop3"/>
    <w:uiPriority w:val="9"/>
    <w:rsid w:val="00A96369"/>
    <w:rPr>
      <w:rFonts w:ascii="Silka Bold" w:eastAsiaTheme="majorEastAsia" w:hAnsi="Silka Bold" w:cstheme="majorBidi"/>
      <w:color w:val="000000" w:themeColor="text1"/>
      <w:sz w:val="54"/>
      <w:szCs w:val="28"/>
    </w:rPr>
  </w:style>
  <w:style w:type="character" w:customStyle="1" w:styleId="Kop4Char">
    <w:name w:val="Kop 4 Char"/>
    <w:basedOn w:val="Standaardalinea-lettertype"/>
    <w:link w:val="Kop4"/>
    <w:uiPriority w:val="9"/>
    <w:rsid w:val="004B3257"/>
    <w:rPr>
      <w:rFonts w:ascii="Silka Bold" w:eastAsiaTheme="majorEastAsia" w:hAnsi="Silka Bold" w:cstheme="majorBidi"/>
      <w:iCs/>
      <w:color w:val="000000" w:themeColor="text1"/>
      <w:sz w:val="32"/>
      <w:szCs w:val="32"/>
    </w:rPr>
  </w:style>
  <w:style w:type="character" w:customStyle="1" w:styleId="Kop5Char">
    <w:name w:val="Kop 5 Char"/>
    <w:basedOn w:val="Standaardalinea-lettertype"/>
    <w:link w:val="Kop5"/>
    <w:uiPriority w:val="9"/>
    <w:rsid w:val="00016DF3"/>
    <w:rPr>
      <w:rFonts w:ascii="Silka" w:eastAsiaTheme="majorEastAsia" w:hAnsi="Silka" w:cstheme="majorBidi"/>
      <w:color w:val="000000" w:themeColor="text1"/>
      <w:sz w:val="26"/>
    </w:rPr>
  </w:style>
  <w:style w:type="character" w:customStyle="1" w:styleId="Kop6Char">
    <w:name w:val="Kop 6 Char"/>
    <w:basedOn w:val="Standaardalinea-lettertype"/>
    <w:link w:val="Kop6"/>
    <w:uiPriority w:val="9"/>
    <w:rsid w:val="009B3879"/>
    <w:rPr>
      <w:rFonts w:ascii="Silka Bold" w:eastAsiaTheme="majorEastAsia" w:hAnsi="Silka Bold" w:cstheme="majorBidi"/>
      <w:iCs/>
      <w:color w:val="000000" w:themeColor="text1"/>
    </w:rPr>
  </w:style>
  <w:style w:type="character" w:customStyle="1" w:styleId="Kop7Char">
    <w:name w:val="Kop 7 Char"/>
    <w:basedOn w:val="Standaardalinea-lettertype"/>
    <w:link w:val="Kop7"/>
    <w:uiPriority w:val="9"/>
    <w:semiHidden/>
    <w:rsid w:val="005C1C0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C1C0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C1C0E"/>
    <w:rPr>
      <w:rFonts w:eastAsiaTheme="majorEastAsia" w:cstheme="majorBidi"/>
      <w:color w:val="272727" w:themeColor="text1" w:themeTint="D8"/>
    </w:rPr>
  </w:style>
  <w:style w:type="paragraph" w:styleId="Titel">
    <w:name w:val="Title"/>
    <w:next w:val="Standaard"/>
    <w:link w:val="TitelChar"/>
    <w:autoRedefine/>
    <w:uiPriority w:val="10"/>
    <w:qFormat/>
    <w:rsid w:val="00691AE6"/>
    <w:pPr>
      <w:spacing w:after="80" w:line="240" w:lineRule="auto"/>
      <w:contextualSpacing/>
    </w:pPr>
    <w:rPr>
      <w:rFonts w:ascii="Silka Bold" w:eastAsiaTheme="majorEastAsia" w:hAnsi="Silka Bold" w:cstheme="majorBidi"/>
      <w:b/>
      <w:bCs/>
      <w:color w:val="005C95"/>
      <w:spacing w:val="-10"/>
      <w:kern w:val="28"/>
      <w:sz w:val="36"/>
      <w:szCs w:val="36"/>
      <w:lang w:val="nl-NL"/>
    </w:rPr>
  </w:style>
  <w:style w:type="character" w:customStyle="1" w:styleId="TitelChar">
    <w:name w:val="Titel Char"/>
    <w:basedOn w:val="Standaardalinea-lettertype"/>
    <w:link w:val="Titel"/>
    <w:uiPriority w:val="10"/>
    <w:rsid w:val="00691AE6"/>
    <w:rPr>
      <w:rFonts w:ascii="Silka Bold" w:eastAsiaTheme="majorEastAsia" w:hAnsi="Silka Bold" w:cstheme="majorBidi"/>
      <w:b/>
      <w:bCs/>
      <w:color w:val="005C95"/>
      <w:spacing w:val="-10"/>
      <w:kern w:val="28"/>
      <w:sz w:val="36"/>
      <w:szCs w:val="36"/>
      <w:lang w:val="nl-NL"/>
    </w:rPr>
  </w:style>
  <w:style w:type="paragraph" w:styleId="Ondertitel">
    <w:name w:val="Subtitle"/>
    <w:next w:val="Standaard"/>
    <w:link w:val="OndertitelChar"/>
    <w:uiPriority w:val="11"/>
    <w:qFormat/>
    <w:rsid w:val="00016DF3"/>
    <w:pPr>
      <w:numPr>
        <w:ilvl w:val="1"/>
      </w:numPr>
    </w:pPr>
    <w:rPr>
      <w:rFonts w:ascii="Silka" w:eastAsiaTheme="majorEastAsia" w:hAnsi="Silka" w:cstheme="majorBidi"/>
      <w:color w:val="000000" w:themeColor="text1"/>
      <w:sz w:val="26"/>
      <w:szCs w:val="28"/>
    </w:rPr>
  </w:style>
  <w:style w:type="character" w:customStyle="1" w:styleId="OndertitelChar">
    <w:name w:val="Ondertitel Char"/>
    <w:basedOn w:val="Standaardalinea-lettertype"/>
    <w:link w:val="Ondertitel"/>
    <w:uiPriority w:val="11"/>
    <w:rsid w:val="00016DF3"/>
    <w:rPr>
      <w:rFonts w:ascii="Silka" w:eastAsiaTheme="majorEastAsia" w:hAnsi="Silka" w:cstheme="majorBidi"/>
      <w:color w:val="000000" w:themeColor="text1"/>
      <w:sz w:val="26"/>
      <w:szCs w:val="28"/>
    </w:rPr>
  </w:style>
  <w:style w:type="paragraph" w:styleId="Citaat">
    <w:name w:val="Quote"/>
    <w:next w:val="Standaard"/>
    <w:link w:val="CitaatChar"/>
    <w:uiPriority w:val="29"/>
    <w:qFormat/>
    <w:rsid w:val="008A4776"/>
    <w:pPr>
      <w:pBdr>
        <w:left w:val="single" w:sz="24" w:space="26" w:color="005C95"/>
      </w:pBdr>
      <w:spacing w:before="360" w:after="240"/>
      <w:ind w:left="576"/>
    </w:pPr>
    <w:rPr>
      <w:rFonts w:ascii="Silka" w:hAnsi="Silka"/>
      <w:iCs/>
      <w:color w:val="000000" w:themeColor="text1"/>
      <w:sz w:val="26"/>
    </w:rPr>
  </w:style>
  <w:style w:type="character" w:customStyle="1" w:styleId="CitaatChar">
    <w:name w:val="Citaat Char"/>
    <w:basedOn w:val="Standaardalinea-lettertype"/>
    <w:link w:val="Citaat"/>
    <w:uiPriority w:val="29"/>
    <w:rsid w:val="008A4776"/>
    <w:rPr>
      <w:rFonts w:ascii="Silka" w:hAnsi="Silka"/>
      <w:iCs/>
      <w:color w:val="000000" w:themeColor="text1"/>
      <w:sz w:val="26"/>
    </w:rPr>
  </w:style>
  <w:style w:type="paragraph" w:styleId="Lijstalinea">
    <w:name w:val="List Paragraph"/>
    <w:uiPriority w:val="34"/>
    <w:qFormat/>
    <w:rsid w:val="00221B54"/>
    <w:pPr>
      <w:spacing w:line="360" w:lineRule="auto"/>
      <w:ind w:left="576"/>
      <w:contextualSpacing/>
    </w:pPr>
    <w:rPr>
      <w:rFonts w:ascii="Silka" w:hAnsi="Silka"/>
    </w:rPr>
  </w:style>
  <w:style w:type="character" w:styleId="Intensievebenadrukking">
    <w:name w:val="Intense Emphasis"/>
    <w:basedOn w:val="Standaardalinea-lettertype"/>
    <w:uiPriority w:val="21"/>
    <w:qFormat/>
    <w:rsid w:val="005C1C0E"/>
    <w:rPr>
      <w:i/>
      <w:iCs/>
      <w:color w:val="2F5496" w:themeColor="accent1" w:themeShade="BF"/>
    </w:rPr>
  </w:style>
  <w:style w:type="paragraph" w:styleId="Koptekst">
    <w:name w:val="header"/>
    <w:basedOn w:val="Standaard"/>
    <w:link w:val="KoptekstChar"/>
    <w:uiPriority w:val="99"/>
    <w:unhideWhenUsed/>
    <w:rsid w:val="00040264"/>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040264"/>
    <w:rPr>
      <w:rFonts w:ascii="Silka" w:hAnsi="Silka"/>
    </w:rPr>
  </w:style>
  <w:style w:type="character" w:styleId="Intensieveverwijzing">
    <w:name w:val="Intense Reference"/>
    <w:basedOn w:val="Standaardalinea-lettertype"/>
    <w:uiPriority w:val="32"/>
    <w:qFormat/>
    <w:rsid w:val="005C1C0E"/>
    <w:rPr>
      <w:b/>
      <w:bCs/>
      <w:smallCaps/>
      <w:color w:val="2F5496" w:themeColor="accent1" w:themeShade="BF"/>
      <w:spacing w:val="5"/>
    </w:rPr>
  </w:style>
  <w:style w:type="paragraph" w:styleId="Voettekst">
    <w:name w:val="footer"/>
    <w:basedOn w:val="Standaard"/>
    <w:link w:val="VoettekstChar"/>
    <w:uiPriority w:val="99"/>
    <w:unhideWhenUsed/>
    <w:rsid w:val="00040264"/>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040264"/>
    <w:rPr>
      <w:rFonts w:ascii="Silka" w:hAnsi="Silka"/>
    </w:rPr>
  </w:style>
  <w:style w:type="character" w:styleId="Tekstvantijdelijkeaanduiding">
    <w:name w:val="Placeholder Text"/>
    <w:basedOn w:val="Standaardalinea-lettertype"/>
    <w:uiPriority w:val="99"/>
    <w:semiHidden/>
    <w:rsid w:val="00DF2261"/>
    <w:rPr>
      <w:color w:val="666666"/>
    </w:rPr>
  </w:style>
  <w:style w:type="paragraph" w:styleId="Kopvaninhoudsopgave">
    <w:name w:val="TOC Heading"/>
    <w:basedOn w:val="Kop1"/>
    <w:next w:val="Standaard"/>
    <w:uiPriority w:val="39"/>
    <w:unhideWhenUsed/>
    <w:qFormat/>
    <w:rsid w:val="00643162"/>
    <w:pPr>
      <w:spacing w:before="240" w:after="0"/>
      <w:outlineLvl w:val="9"/>
    </w:pPr>
    <w:rPr>
      <w:kern w:val="0"/>
      <w:sz w:val="52"/>
      <w:szCs w:val="32"/>
      <w14:ligatures w14:val="none"/>
    </w:rPr>
  </w:style>
  <w:style w:type="paragraph" w:styleId="Inhopg2">
    <w:name w:val="toc 2"/>
    <w:basedOn w:val="Standaard"/>
    <w:next w:val="Standaard"/>
    <w:autoRedefine/>
    <w:uiPriority w:val="39"/>
    <w:unhideWhenUsed/>
    <w:rsid w:val="00A804F5"/>
    <w:pPr>
      <w:spacing w:after="100"/>
      <w:ind w:left="220"/>
    </w:pPr>
  </w:style>
  <w:style w:type="paragraph" w:styleId="Inhopg3">
    <w:name w:val="toc 3"/>
    <w:basedOn w:val="Standaard"/>
    <w:next w:val="Standaard"/>
    <w:autoRedefine/>
    <w:uiPriority w:val="39"/>
    <w:unhideWhenUsed/>
    <w:rsid w:val="00A804F5"/>
    <w:pPr>
      <w:spacing w:after="100"/>
      <w:ind w:left="440"/>
    </w:pPr>
  </w:style>
  <w:style w:type="character" w:styleId="Hyperlink">
    <w:name w:val="Hyperlink"/>
    <w:basedOn w:val="Standaardalinea-lettertype"/>
    <w:uiPriority w:val="99"/>
    <w:unhideWhenUsed/>
    <w:rsid w:val="00550D4F"/>
    <w:rPr>
      <w:rFonts w:ascii="Silka" w:hAnsi="Silka"/>
      <w:b/>
      <w:color w:val="005095"/>
      <w:u w:val="single"/>
    </w:rPr>
  </w:style>
  <w:style w:type="table" w:styleId="Tabelrasterlicht">
    <w:name w:val="Grid Table Light"/>
    <w:basedOn w:val="Standaardtabel"/>
    <w:uiPriority w:val="40"/>
    <w:rsid w:val="002002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hopg1">
    <w:name w:val="toc 1"/>
    <w:basedOn w:val="Standaard"/>
    <w:next w:val="Standaard"/>
    <w:autoRedefine/>
    <w:uiPriority w:val="39"/>
    <w:unhideWhenUsed/>
    <w:rsid w:val="009C530C"/>
    <w:pPr>
      <w:spacing w:after="100"/>
    </w:pPr>
  </w:style>
  <w:style w:type="paragraph" w:styleId="Inhopg4">
    <w:name w:val="toc 4"/>
    <w:basedOn w:val="Standaard"/>
    <w:next w:val="Standaard"/>
    <w:autoRedefine/>
    <w:uiPriority w:val="39"/>
    <w:unhideWhenUsed/>
    <w:rsid w:val="009C530C"/>
    <w:pPr>
      <w:spacing w:after="100"/>
      <w:ind w:left="600"/>
    </w:pPr>
    <w:rPr>
      <w:b/>
    </w:rPr>
  </w:style>
  <w:style w:type="paragraph" w:styleId="Inhopg6">
    <w:name w:val="toc 6"/>
    <w:basedOn w:val="Standaard"/>
    <w:next w:val="Standaard"/>
    <w:autoRedefine/>
    <w:uiPriority w:val="39"/>
    <w:semiHidden/>
    <w:unhideWhenUsed/>
    <w:rsid w:val="009C530C"/>
    <w:pPr>
      <w:spacing w:after="100"/>
      <w:ind w:left="1000"/>
    </w:pPr>
    <w:rPr>
      <w:b/>
    </w:rPr>
  </w:style>
  <w:style w:type="character" w:styleId="Onopgelostemelding">
    <w:name w:val="Unresolved Mention"/>
    <w:basedOn w:val="Standaardalinea-lettertype"/>
    <w:uiPriority w:val="99"/>
    <w:semiHidden/>
    <w:unhideWhenUsed/>
    <w:rsid w:val="00550D4F"/>
    <w:rPr>
      <w:color w:val="605E5C"/>
      <w:shd w:val="clear" w:color="auto" w:fill="E1DFDD"/>
    </w:rPr>
  </w:style>
  <w:style w:type="table" w:customStyle="1" w:styleId="Tabelraster1">
    <w:name w:val="Tabelraster1"/>
    <w:basedOn w:val="Standaardtabel"/>
    <w:next w:val="Tabelraster"/>
    <w:uiPriority w:val="59"/>
    <w:rsid w:val="006F6D19"/>
    <w:pPr>
      <w:spacing w:after="0" w:line="240" w:lineRule="auto"/>
    </w:pPr>
    <w:rPr>
      <w:rFonts w:eastAsia="Times New Roman" w:cs="Times New Roman"/>
      <w:kern w:val="0"/>
      <w:lang w:val="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591BE0"/>
    <w:rPr>
      <w:sz w:val="16"/>
      <w:szCs w:val="16"/>
    </w:rPr>
  </w:style>
  <w:style w:type="paragraph" w:styleId="Tekstopmerking">
    <w:name w:val="annotation text"/>
    <w:basedOn w:val="Standaard"/>
    <w:link w:val="TekstopmerkingChar"/>
    <w:uiPriority w:val="99"/>
    <w:semiHidden/>
    <w:unhideWhenUsed/>
    <w:rsid w:val="00591BE0"/>
    <w:pPr>
      <w:spacing w:line="240" w:lineRule="auto"/>
    </w:pPr>
    <w:rPr>
      <w:szCs w:val="20"/>
    </w:rPr>
  </w:style>
  <w:style w:type="character" w:customStyle="1" w:styleId="TekstopmerkingChar">
    <w:name w:val="Tekst opmerking Char"/>
    <w:basedOn w:val="Standaardalinea-lettertype"/>
    <w:link w:val="Tekstopmerking"/>
    <w:uiPriority w:val="99"/>
    <w:semiHidden/>
    <w:rsid w:val="00591BE0"/>
    <w:rPr>
      <w:rFonts w:ascii="Silka" w:hAnsi="Silka"/>
      <w:sz w:val="20"/>
      <w:szCs w:val="20"/>
    </w:rPr>
  </w:style>
  <w:style w:type="paragraph" w:styleId="Onderwerpvanopmerking">
    <w:name w:val="annotation subject"/>
    <w:basedOn w:val="Tekstopmerking"/>
    <w:next w:val="Tekstopmerking"/>
    <w:link w:val="OnderwerpvanopmerkingChar"/>
    <w:uiPriority w:val="99"/>
    <w:semiHidden/>
    <w:unhideWhenUsed/>
    <w:rsid w:val="00591BE0"/>
    <w:rPr>
      <w:b/>
      <w:bCs/>
    </w:rPr>
  </w:style>
  <w:style w:type="character" w:customStyle="1" w:styleId="OnderwerpvanopmerkingChar">
    <w:name w:val="Onderwerp van opmerking Char"/>
    <w:basedOn w:val="TekstopmerkingChar"/>
    <w:link w:val="Onderwerpvanopmerking"/>
    <w:uiPriority w:val="99"/>
    <w:semiHidden/>
    <w:rsid w:val="00591BE0"/>
    <w:rPr>
      <w:rFonts w:ascii="Silka" w:hAnsi="Silka"/>
      <w:b/>
      <w:bCs/>
      <w:sz w:val="20"/>
      <w:szCs w:val="20"/>
    </w:rPr>
  </w:style>
  <w:style w:type="character" w:styleId="GevolgdeHyperlink">
    <w:name w:val="FollowedHyperlink"/>
    <w:basedOn w:val="Standaardalinea-lettertype"/>
    <w:uiPriority w:val="99"/>
    <w:semiHidden/>
    <w:unhideWhenUsed/>
    <w:rsid w:val="00984B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xus@hz.n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znexus.n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nexus@hz.nl" TargetMode="External"/><Relationship Id="rId4" Type="http://schemas.openxmlformats.org/officeDocument/2006/relationships/settings" Target="settings.xml"/><Relationship Id="rId9" Type="http://schemas.openxmlformats.org/officeDocument/2006/relationships/hyperlink" Target="http://www.hznexus.n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myhz.nl\DFSROOTS3\voap301\UserSettings\Office\Staff\Template\HZ\HZ%20Word%20sjabloon%20-%20algeme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53FE100332C403DB9E15ABD16D076A7"/>
        <w:category>
          <w:name w:val="Algemeen"/>
          <w:gallery w:val="placeholder"/>
        </w:category>
        <w:types>
          <w:type w:val="bbPlcHdr"/>
        </w:types>
        <w:behaviors>
          <w:behavior w:val="content"/>
        </w:behaviors>
        <w:guid w:val="{E72553A5-1695-41B7-8DDD-03476777DD53}"/>
      </w:docPartPr>
      <w:docPartBody>
        <w:p w:rsidR="00CF6FC3" w:rsidRDefault="0058777A" w:rsidP="0058777A">
          <w:pPr>
            <w:pStyle w:val="753FE100332C403DB9E15ABD16D076A7"/>
          </w:pPr>
          <w:r>
            <w:rPr>
              <w:rStyle w:val="Tekstvantijdelijkeaanduiding"/>
              <w:sz w:val="20"/>
              <w:szCs w:val="20"/>
            </w:rPr>
            <w:t>Klik hier als je</w:t>
          </w:r>
          <w:r w:rsidRPr="00E63596">
            <w:rPr>
              <w:rStyle w:val="Tekstvantijdelijkeaanduiding"/>
              <w:sz w:val="20"/>
              <w:szCs w:val="20"/>
            </w:rPr>
            <w:t xml:space="preserve"> tekst wilt invoeren.</w:t>
          </w:r>
        </w:p>
      </w:docPartBody>
    </w:docPart>
    <w:docPart>
      <w:docPartPr>
        <w:name w:val="9EE7A42C78A447708C6A24AC46EC5CFD"/>
        <w:category>
          <w:name w:val="Algemeen"/>
          <w:gallery w:val="placeholder"/>
        </w:category>
        <w:types>
          <w:type w:val="bbPlcHdr"/>
        </w:types>
        <w:behaviors>
          <w:behavior w:val="content"/>
        </w:behaviors>
        <w:guid w:val="{BBEF77FF-EDD8-4E68-BBB0-079AC07FA045}"/>
      </w:docPartPr>
      <w:docPartBody>
        <w:p w:rsidR="00CF6FC3" w:rsidRDefault="0058777A" w:rsidP="0058777A">
          <w:pPr>
            <w:pStyle w:val="9EE7A42C78A447708C6A24AC46EC5CFD"/>
          </w:pPr>
          <w:r w:rsidRPr="00E63596">
            <w:rPr>
              <w:rStyle w:val="Tekstvantijdelijkeaanduiding"/>
              <w:sz w:val="20"/>
              <w:szCs w:val="20"/>
            </w:rPr>
            <w:t xml:space="preserve">Klik </w:t>
          </w:r>
          <w:r>
            <w:rPr>
              <w:rStyle w:val="Tekstvantijdelijkeaanduiding"/>
              <w:sz w:val="20"/>
              <w:szCs w:val="20"/>
            </w:rPr>
            <w:t>hier als je</w:t>
          </w:r>
          <w:r w:rsidRPr="00E63596">
            <w:rPr>
              <w:rStyle w:val="Tekstvantijdelijkeaanduiding"/>
              <w:sz w:val="20"/>
              <w:szCs w:val="20"/>
            </w:rPr>
            <w:t xml:space="preserve"> tekst wilt invoeren.</w:t>
          </w:r>
        </w:p>
      </w:docPartBody>
    </w:docPart>
    <w:docPart>
      <w:docPartPr>
        <w:name w:val="94F358F46FAE4AFE9D39C32B86AE7FF2"/>
        <w:category>
          <w:name w:val="Algemeen"/>
          <w:gallery w:val="placeholder"/>
        </w:category>
        <w:types>
          <w:type w:val="bbPlcHdr"/>
        </w:types>
        <w:behaviors>
          <w:behavior w:val="content"/>
        </w:behaviors>
        <w:guid w:val="{D17B9B4C-1A70-4012-96BB-FFA7C225723E}"/>
      </w:docPartPr>
      <w:docPartBody>
        <w:p w:rsidR="00CF6FC3" w:rsidRDefault="0058777A" w:rsidP="0058777A">
          <w:pPr>
            <w:pStyle w:val="94F358F46FAE4AFE9D39C32B86AE7FF2"/>
          </w:pPr>
          <w:r w:rsidRPr="00E63596">
            <w:rPr>
              <w:rStyle w:val="Tekstvantijdelijkeaanduiding"/>
              <w:sz w:val="20"/>
              <w:szCs w:val="20"/>
            </w:rPr>
            <w:t xml:space="preserve">Klik hier als </w:t>
          </w:r>
          <w:r>
            <w:rPr>
              <w:rStyle w:val="Tekstvantijdelijkeaanduiding"/>
              <w:sz w:val="20"/>
              <w:szCs w:val="20"/>
            </w:rPr>
            <w:t>je</w:t>
          </w:r>
          <w:r w:rsidRPr="00E63596">
            <w:rPr>
              <w:rStyle w:val="Tekstvantijdelijkeaanduiding"/>
              <w:sz w:val="20"/>
              <w:szCs w:val="20"/>
            </w:rPr>
            <w:t xml:space="preserve"> tekst wilt invoeren.</w:t>
          </w:r>
        </w:p>
      </w:docPartBody>
    </w:docPart>
    <w:docPart>
      <w:docPartPr>
        <w:name w:val="0C336CBEAE3A46FE8932C365A12079E0"/>
        <w:category>
          <w:name w:val="Algemeen"/>
          <w:gallery w:val="placeholder"/>
        </w:category>
        <w:types>
          <w:type w:val="bbPlcHdr"/>
        </w:types>
        <w:behaviors>
          <w:behavior w:val="content"/>
        </w:behaviors>
        <w:guid w:val="{524ADF4E-1814-4DC9-82B5-8FDA01093A5C}"/>
      </w:docPartPr>
      <w:docPartBody>
        <w:p w:rsidR="00CF6FC3" w:rsidRDefault="0058777A" w:rsidP="0058777A">
          <w:pPr>
            <w:pStyle w:val="0C336CBEAE3A46FE8932C365A12079E0"/>
          </w:pPr>
          <w:r w:rsidRPr="00531366">
            <w:rPr>
              <w:rStyle w:val="Tekstvantijdelijkeaanduiding"/>
              <w:sz w:val="20"/>
              <w:szCs w:val="20"/>
            </w:rPr>
            <w:t>Kies een item.</w:t>
          </w:r>
        </w:p>
      </w:docPartBody>
    </w:docPart>
    <w:docPart>
      <w:docPartPr>
        <w:name w:val="124F97D500024DDD9D6166C61535EE41"/>
        <w:category>
          <w:name w:val="Algemeen"/>
          <w:gallery w:val="placeholder"/>
        </w:category>
        <w:types>
          <w:type w:val="bbPlcHdr"/>
        </w:types>
        <w:behaviors>
          <w:behavior w:val="content"/>
        </w:behaviors>
        <w:guid w:val="{67A6D849-2C47-409D-8E78-A70BFA0FE604}"/>
      </w:docPartPr>
      <w:docPartBody>
        <w:p w:rsidR="00CF6FC3" w:rsidRDefault="0058777A" w:rsidP="0058777A">
          <w:pPr>
            <w:pStyle w:val="124F97D500024DDD9D6166C61535EE41"/>
          </w:pPr>
          <w:r w:rsidRPr="00E63596">
            <w:rPr>
              <w:rStyle w:val="Tekstvantijdelijkeaanduiding"/>
              <w:sz w:val="20"/>
              <w:szCs w:val="20"/>
            </w:rPr>
            <w:t xml:space="preserve">Klik hier als </w:t>
          </w:r>
          <w:r>
            <w:rPr>
              <w:rStyle w:val="Tekstvantijdelijkeaanduiding"/>
              <w:sz w:val="20"/>
              <w:szCs w:val="20"/>
            </w:rPr>
            <w:t>je</w:t>
          </w:r>
          <w:r w:rsidRPr="00E63596">
            <w:rPr>
              <w:rStyle w:val="Tekstvantijdelijkeaanduiding"/>
              <w:sz w:val="20"/>
              <w:szCs w:val="20"/>
            </w:rPr>
            <w:t xml:space="preserve"> tekst wilt invoeren.</w:t>
          </w:r>
        </w:p>
      </w:docPartBody>
    </w:docPart>
    <w:docPart>
      <w:docPartPr>
        <w:name w:val="9AC9E20FC3FC48A4852C20466AE6554A"/>
        <w:category>
          <w:name w:val="Algemeen"/>
          <w:gallery w:val="placeholder"/>
        </w:category>
        <w:types>
          <w:type w:val="bbPlcHdr"/>
        </w:types>
        <w:behaviors>
          <w:behavior w:val="content"/>
        </w:behaviors>
        <w:guid w:val="{FE794742-A6ED-4988-8E25-BE800D8915B2}"/>
      </w:docPartPr>
      <w:docPartBody>
        <w:p w:rsidR="00CF6FC3" w:rsidRDefault="0058777A" w:rsidP="0058777A">
          <w:pPr>
            <w:pStyle w:val="9AC9E20FC3FC48A4852C20466AE6554A"/>
          </w:pPr>
          <w:r w:rsidRPr="00E63596">
            <w:rPr>
              <w:rStyle w:val="Tekstvantijdelijkeaanduiding"/>
              <w:sz w:val="20"/>
              <w:szCs w:val="20"/>
            </w:rPr>
            <w:t xml:space="preserve">Klik hier als </w:t>
          </w:r>
          <w:r>
            <w:rPr>
              <w:rStyle w:val="Tekstvantijdelijkeaanduiding"/>
              <w:sz w:val="20"/>
              <w:szCs w:val="20"/>
            </w:rPr>
            <w:t>je</w:t>
          </w:r>
          <w:r w:rsidRPr="00E63596">
            <w:rPr>
              <w:rStyle w:val="Tekstvantijdelijkeaanduiding"/>
              <w:sz w:val="20"/>
              <w:szCs w:val="20"/>
            </w:rPr>
            <w:t xml:space="preserve"> tekst wilt invoeren.</w:t>
          </w:r>
        </w:p>
      </w:docPartBody>
    </w:docPart>
    <w:docPart>
      <w:docPartPr>
        <w:name w:val="254B3B482C2C4E238BC5C9FC544FA956"/>
        <w:category>
          <w:name w:val="Algemeen"/>
          <w:gallery w:val="placeholder"/>
        </w:category>
        <w:types>
          <w:type w:val="bbPlcHdr"/>
        </w:types>
        <w:behaviors>
          <w:behavior w:val="content"/>
        </w:behaviors>
        <w:guid w:val="{7A04F7F9-EA18-4B91-B832-E17BB5034FF6}"/>
      </w:docPartPr>
      <w:docPartBody>
        <w:p w:rsidR="00CF6FC3" w:rsidRDefault="0058777A" w:rsidP="0058777A">
          <w:pPr>
            <w:pStyle w:val="254B3B482C2C4E238BC5C9FC544FA956"/>
          </w:pPr>
          <w:r>
            <w:rPr>
              <w:rStyle w:val="Tekstvantijdelijkeaanduiding"/>
              <w:sz w:val="20"/>
              <w:szCs w:val="20"/>
            </w:rPr>
            <w:t>Klik hier als je</w:t>
          </w:r>
          <w:r w:rsidRPr="00E63596">
            <w:rPr>
              <w:rStyle w:val="Tekstvantijdelijkeaanduiding"/>
              <w:sz w:val="20"/>
              <w:szCs w:val="20"/>
            </w:rPr>
            <w:t xml:space="preserve"> tekst wilt invoeren.</w:t>
          </w:r>
        </w:p>
      </w:docPartBody>
    </w:docPart>
    <w:docPart>
      <w:docPartPr>
        <w:name w:val="667D02262A164E3ABA1F3ABBD8210D99"/>
        <w:category>
          <w:name w:val="Algemeen"/>
          <w:gallery w:val="placeholder"/>
        </w:category>
        <w:types>
          <w:type w:val="bbPlcHdr"/>
        </w:types>
        <w:behaviors>
          <w:behavior w:val="content"/>
        </w:behaviors>
        <w:guid w:val="{112E1C01-3AEE-49F3-8F22-AE0E426436DC}"/>
      </w:docPartPr>
      <w:docPartBody>
        <w:p w:rsidR="00CF6FC3" w:rsidRDefault="0058777A" w:rsidP="0058777A">
          <w:pPr>
            <w:pStyle w:val="667D02262A164E3ABA1F3ABBD8210D99"/>
          </w:pPr>
          <w:r>
            <w:rPr>
              <w:rStyle w:val="Tekstvantijdelijkeaanduiding"/>
              <w:sz w:val="20"/>
              <w:szCs w:val="20"/>
            </w:rPr>
            <w:t>Klik hier als je</w:t>
          </w:r>
          <w:r w:rsidRPr="00E63596">
            <w:rPr>
              <w:rStyle w:val="Tekstvantijdelijkeaanduiding"/>
              <w:sz w:val="20"/>
              <w:szCs w:val="20"/>
            </w:rPr>
            <w:t xml:space="preserve"> tekst wilt invoeren.</w:t>
          </w:r>
        </w:p>
      </w:docPartBody>
    </w:docPart>
    <w:docPart>
      <w:docPartPr>
        <w:name w:val="6673610FAA02403DA869A96CDBB655C3"/>
        <w:category>
          <w:name w:val="Algemeen"/>
          <w:gallery w:val="placeholder"/>
        </w:category>
        <w:types>
          <w:type w:val="bbPlcHdr"/>
        </w:types>
        <w:behaviors>
          <w:behavior w:val="content"/>
        </w:behaviors>
        <w:guid w:val="{EBBBAE7A-7406-4AC1-A15B-A77043BFD0C4}"/>
      </w:docPartPr>
      <w:docPartBody>
        <w:p w:rsidR="00CF6FC3" w:rsidRDefault="0058777A" w:rsidP="0058777A">
          <w:pPr>
            <w:pStyle w:val="6673610FAA02403DA869A96CDBB655C3"/>
          </w:pPr>
          <w:r w:rsidRPr="00531366">
            <w:rPr>
              <w:rStyle w:val="Tekstvantijdelijkeaanduiding"/>
              <w:sz w:val="20"/>
              <w:szCs w:val="20"/>
            </w:rPr>
            <w:t>Kies een item.</w:t>
          </w:r>
        </w:p>
      </w:docPartBody>
    </w:docPart>
    <w:docPart>
      <w:docPartPr>
        <w:name w:val="37FE0CA8E51E4C769982CC253A5B7B91"/>
        <w:category>
          <w:name w:val="Algemeen"/>
          <w:gallery w:val="placeholder"/>
        </w:category>
        <w:types>
          <w:type w:val="bbPlcHdr"/>
        </w:types>
        <w:behaviors>
          <w:behavior w:val="content"/>
        </w:behaviors>
        <w:guid w:val="{AEDFD4BF-7F56-46CE-B8B2-3B0294110D21}"/>
      </w:docPartPr>
      <w:docPartBody>
        <w:p w:rsidR="00CF6FC3" w:rsidRDefault="0058777A" w:rsidP="0058777A">
          <w:pPr>
            <w:pStyle w:val="37FE0CA8E51E4C769982CC253A5B7B91"/>
          </w:pPr>
          <w:r>
            <w:rPr>
              <w:rStyle w:val="Tekstvantijdelijkeaanduiding"/>
              <w:sz w:val="20"/>
              <w:szCs w:val="20"/>
            </w:rPr>
            <w:t>Klik hier als je</w:t>
          </w:r>
          <w:r w:rsidRPr="00E63596">
            <w:rPr>
              <w:rStyle w:val="Tekstvantijdelijkeaanduiding"/>
              <w:sz w:val="20"/>
              <w:szCs w:val="20"/>
            </w:rPr>
            <w:t xml:space="preserve"> tekst wilt invoeren.</w:t>
          </w:r>
        </w:p>
      </w:docPartBody>
    </w:docPart>
    <w:docPart>
      <w:docPartPr>
        <w:name w:val="C517F5980EFB46BC92BAC9FA1C50E274"/>
        <w:category>
          <w:name w:val="Algemeen"/>
          <w:gallery w:val="placeholder"/>
        </w:category>
        <w:types>
          <w:type w:val="bbPlcHdr"/>
        </w:types>
        <w:behaviors>
          <w:behavior w:val="content"/>
        </w:behaviors>
        <w:guid w:val="{DBB2E2E5-C4B0-484F-8D1F-9C40B8748933}"/>
      </w:docPartPr>
      <w:docPartBody>
        <w:p w:rsidR="00CF6FC3" w:rsidRDefault="0058777A" w:rsidP="0058777A">
          <w:pPr>
            <w:pStyle w:val="C517F5980EFB46BC92BAC9FA1C50E274"/>
          </w:pPr>
          <w:r>
            <w:rPr>
              <w:rStyle w:val="Tekstvantijdelijkeaanduiding"/>
              <w:sz w:val="20"/>
              <w:szCs w:val="20"/>
            </w:rPr>
            <w:t>Klik hier als je</w:t>
          </w:r>
          <w:r w:rsidRPr="00E63596">
            <w:rPr>
              <w:rStyle w:val="Tekstvantijdelijkeaanduiding"/>
              <w:sz w:val="20"/>
              <w:szCs w:val="20"/>
            </w:rPr>
            <w:t xml:space="preserve"> tekst wilt invoeren.</w:t>
          </w:r>
        </w:p>
      </w:docPartBody>
    </w:docPart>
    <w:docPart>
      <w:docPartPr>
        <w:name w:val="51AC86CCD6234AC4BAED0424801D0291"/>
        <w:category>
          <w:name w:val="Algemeen"/>
          <w:gallery w:val="placeholder"/>
        </w:category>
        <w:types>
          <w:type w:val="bbPlcHdr"/>
        </w:types>
        <w:behaviors>
          <w:behavior w:val="content"/>
        </w:behaviors>
        <w:guid w:val="{85F10EB0-EBE6-4148-AD65-F27AE6EA3C79}"/>
      </w:docPartPr>
      <w:docPartBody>
        <w:p w:rsidR="00CF6FC3" w:rsidRDefault="0058777A" w:rsidP="0058777A">
          <w:pPr>
            <w:pStyle w:val="51AC86CCD6234AC4BAED0424801D0291"/>
          </w:pPr>
          <w:r w:rsidRPr="00531366">
            <w:rPr>
              <w:rStyle w:val="Tekstvantijdelijkeaanduiding"/>
              <w:sz w:val="20"/>
              <w:szCs w:val="20"/>
            </w:rPr>
            <w:t>Kies een item.</w:t>
          </w:r>
        </w:p>
      </w:docPartBody>
    </w:docPart>
    <w:docPart>
      <w:docPartPr>
        <w:name w:val="FD104136FD4E4760BF31DC34FC89FE44"/>
        <w:category>
          <w:name w:val="Algemeen"/>
          <w:gallery w:val="placeholder"/>
        </w:category>
        <w:types>
          <w:type w:val="bbPlcHdr"/>
        </w:types>
        <w:behaviors>
          <w:behavior w:val="content"/>
        </w:behaviors>
        <w:guid w:val="{482B10E8-3332-4218-BF15-040BB5FC3D08}"/>
      </w:docPartPr>
      <w:docPartBody>
        <w:p w:rsidR="004763A5" w:rsidRDefault="00E5612C" w:rsidP="00E5612C">
          <w:pPr>
            <w:pStyle w:val="FD104136FD4E4760BF31DC34FC89FE44"/>
          </w:pPr>
          <w:r>
            <w:rPr>
              <w:rStyle w:val="Tekstvantijdelijkeaanduiding"/>
              <w:sz w:val="20"/>
              <w:szCs w:val="20"/>
            </w:rPr>
            <w:t>Klik hier als je</w:t>
          </w:r>
          <w:r w:rsidRPr="00E63596">
            <w:rPr>
              <w:rStyle w:val="Tekstvantijdelijkeaanduiding"/>
              <w:sz w:val="20"/>
              <w:szCs w:val="20"/>
            </w:rPr>
            <w:t xml:space="preserve">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lka">
    <w:altName w:val="Calibri"/>
    <w:panose1 w:val="00000000000000000000"/>
    <w:charset w:val="00"/>
    <w:family w:val="modern"/>
    <w:notTrueType/>
    <w:pitch w:val="variable"/>
    <w:sig w:usb0="00000007" w:usb1="00000000" w:usb2="00000000" w:usb3="00000000" w:csb0="00000093" w:csb1="00000000"/>
  </w:font>
  <w:font w:name="Silka Bold">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77A"/>
    <w:rsid w:val="004763A5"/>
    <w:rsid w:val="0058777A"/>
    <w:rsid w:val="00650610"/>
    <w:rsid w:val="00C554CE"/>
    <w:rsid w:val="00CF6FC3"/>
    <w:rsid w:val="00E561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5612C"/>
    <w:rPr>
      <w:color w:val="808080"/>
    </w:rPr>
  </w:style>
  <w:style w:type="paragraph" w:customStyle="1" w:styleId="753FE100332C403DB9E15ABD16D076A7">
    <w:name w:val="753FE100332C403DB9E15ABD16D076A7"/>
    <w:rsid w:val="0058777A"/>
  </w:style>
  <w:style w:type="paragraph" w:customStyle="1" w:styleId="9EE7A42C78A447708C6A24AC46EC5CFD">
    <w:name w:val="9EE7A42C78A447708C6A24AC46EC5CFD"/>
    <w:rsid w:val="0058777A"/>
  </w:style>
  <w:style w:type="paragraph" w:customStyle="1" w:styleId="94F358F46FAE4AFE9D39C32B86AE7FF2">
    <w:name w:val="94F358F46FAE4AFE9D39C32B86AE7FF2"/>
    <w:rsid w:val="0058777A"/>
  </w:style>
  <w:style w:type="paragraph" w:customStyle="1" w:styleId="0C336CBEAE3A46FE8932C365A12079E0">
    <w:name w:val="0C336CBEAE3A46FE8932C365A12079E0"/>
    <w:rsid w:val="0058777A"/>
  </w:style>
  <w:style w:type="paragraph" w:customStyle="1" w:styleId="124F97D500024DDD9D6166C61535EE41">
    <w:name w:val="124F97D500024DDD9D6166C61535EE41"/>
    <w:rsid w:val="0058777A"/>
  </w:style>
  <w:style w:type="paragraph" w:customStyle="1" w:styleId="9AC9E20FC3FC48A4852C20466AE6554A">
    <w:name w:val="9AC9E20FC3FC48A4852C20466AE6554A"/>
    <w:rsid w:val="0058777A"/>
  </w:style>
  <w:style w:type="paragraph" w:customStyle="1" w:styleId="254B3B482C2C4E238BC5C9FC544FA956">
    <w:name w:val="254B3B482C2C4E238BC5C9FC544FA956"/>
    <w:rsid w:val="0058777A"/>
  </w:style>
  <w:style w:type="paragraph" w:customStyle="1" w:styleId="667D02262A164E3ABA1F3ABBD8210D99">
    <w:name w:val="667D02262A164E3ABA1F3ABBD8210D99"/>
    <w:rsid w:val="0058777A"/>
  </w:style>
  <w:style w:type="paragraph" w:customStyle="1" w:styleId="6673610FAA02403DA869A96CDBB655C3">
    <w:name w:val="6673610FAA02403DA869A96CDBB655C3"/>
    <w:rsid w:val="0058777A"/>
  </w:style>
  <w:style w:type="paragraph" w:customStyle="1" w:styleId="37FE0CA8E51E4C769982CC253A5B7B91">
    <w:name w:val="37FE0CA8E51E4C769982CC253A5B7B91"/>
    <w:rsid w:val="0058777A"/>
  </w:style>
  <w:style w:type="paragraph" w:customStyle="1" w:styleId="C517F5980EFB46BC92BAC9FA1C50E274">
    <w:name w:val="C517F5980EFB46BC92BAC9FA1C50E274"/>
    <w:rsid w:val="0058777A"/>
  </w:style>
  <w:style w:type="paragraph" w:customStyle="1" w:styleId="51AC86CCD6234AC4BAED0424801D0291">
    <w:name w:val="51AC86CCD6234AC4BAED0424801D0291"/>
    <w:rsid w:val="0058777A"/>
  </w:style>
  <w:style w:type="paragraph" w:customStyle="1" w:styleId="FD104136FD4E4760BF31DC34FC89FE44">
    <w:name w:val="FD104136FD4E4760BF31DC34FC89FE44"/>
    <w:rsid w:val="00E561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ln>
          <a:solidFill>
            <a:schemeClr val="accent2"/>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D5A1F-3D86-438B-9826-5F9DEBABE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HZ Word sjabloon - algemeen</Template>
  <TotalTime>2</TotalTime>
  <Pages>3</Pages>
  <Words>313</Words>
  <Characters>1725</Characters>
  <Application>Microsoft Office Word</Application>
  <DocSecurity>4</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HZ Word template</vt:lpstr>
      <vt:lpstr>HZ Word template</vt:lpstr>
    </vt:vector>
  </TitlesOfParts>
  <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HZ Word template</dc:title>
  <dc:subject/>
  <dc:creator>Rosanne Houterman</dc:creator>
  <cp:keywords/>
  <dc:description/>
  <cp:lastModifiedBy>Jeroen Vreeke</cp:lastModifiedBy>
  <cp:revision>2</cp:revision>
  <cp:lastPrinted>2026-01-19T14:23:00Z</cp:lastPrinted>
  <dcterms:created xsi:type="dcterms:W3CDTF">2026-03-12T10:53:00Z</dcterms:created>
  <dcterms:modified xsi:type="dcterms:W3CDTF">2026-03-12T10:53:00Z</dcterms:modified>
</cp:coreProperties>
</file>